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A09F9C" w14:textId="622D97BD" w:rsidR="0049589F" w:rsidRPr="00607D32" w:rsidRDefault="0049589F" w:rsidP="00EA7054">
      <w:pPr>
        <w:pStyle w:val="NormalWeb"/>
        <w:shd w:val="clear" w:color="auto" w:fill="FFFFFF"/>
        <w:spacing w:before="0" w:beforeAutospacing="0" w:after="0" w:afterAutospacing="0"/>
        <w:jc w:val="center"/>
        <w:rPr>
          <w:rFonts w:asciiTheme="majorHAnsi" w:hAnsiTheme="majorHAnsi" w:cstheme="majorHAnsi"/>
          <w:b/>
          <w:color w:val="000000"/>
          <w:sz w:val="32"/>
          <w:szCs w:val="32"/>
        </w:rPr>
      </w:pPr>
      <w:bookmarkStart w:id="0" w:name="_GoBack"/>
      <w:bookmarkEnd w:id="0"/>
      <w:r w:rsidRPr="00607D32">
        <w:rPr>
          <w:noProof/>
          <w:sz w:val="32"/>
          <w:szCs w:val="32"/>
        </w:rPr>
        <w:drawing>
          <wp:anchor distT="0" distB="0" distL="114300" distR="114300" simplePos="0" relativeHeight="251659264" behindDoc="1" locked="0" layoutInCell="1" allowOverlap="1" wp14:anchorId="3A955954" wp14:editId="214B76E3">
            <wp:simplePos x="0" y="0"/>
            <wp:positionH relativeFrom="margin">
              <wp:posOffset>4938395</wp:posOffset>
            </wp:positionH>
            <wp:positionV relativeFrom="paragraph">
              <wp:posOffset>0</wp:posOffset>
            </wp:positionV>
            <wp:extent cx="1014095" cy="2028825"/>
            <wp:effectExtent l="0" t="0" r="0" b="9525"/>
            <wp:wrapTight wrapText="bothSides">
              <wp:wrapPolygon edited="0">
                <wp:start x="0" y="0"/>
                <wp:lineTo x="0" y="21499"/>
                <wp:lineTo x="21100" y="21499"/>
                <wp:lineTo x="2110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4095" cy="2028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7D32">
        <w:rPr>
          <w:rFonts w:asciiTheme="majorHAnsi" w:hAnsiTheme="majorHAnsi" w:cstheme="majorHAnsi"/>
          <w:b/>
          <w:color w:val="000000"/>
          <w:sz w:val="32"/>
          <w:szCs w:val="32"/>
        </w:rPr>
        <w:t xml:space="preserve">Kanohi </w:t>
      </w:r>
      <w:proofErr w:type="spellStart"/>
      <w:r w:rsidRPr="00607D32">
        <w:rPr>
          <w:rFonts w:asciiTheme="majorHAnsi" w:hAnsiTheme="majorHAnsi" w:cstheme="majorHAnsi"/>
          <w:b/>
          <w:color w:val="000000"/>
          <w:sz w:val="32"/>
          <w:szCs w:val="32"/>
        </w:rPr>
        <w:t>ki</w:t>
      </w:r>
      <w:proofErr w:type="spellEnd"/>
      <w:r w:rsidRPr="00607D32">
        <w:rPr>
          <w:rFonts w:asciiTheme="majorHAnsi" w:hAnsiTheme="majorHAnsi" w:cstheme="majorHAnsi"/>
          <w:b/>
          <w:color w:val="000000"/>
          <w:sz w:val="32"/>
          <w:szCs w:val="32"/>
        </w:rPr>
        <w:t xml:space="preserve"> </w:t>
      </w:r>
      <w:proofErr w:type="spellStart"/>
      <w:r w:rsidRPr="00607D32">
        <w:rPr>
          <w:rFonts w:asciiTheme="majorHAnsi" w:hAnsiTheme="majorHAnsi" w:cstheme="majorHAnsi"/>
          <w:b/>
          <w:color w:val="000000"/>
          <w:sz w:val="32"/>
          <w:szCs w:val="32"/>
        </w:rPr>
        <w:t>te</w:t>
      </w:r>
      <w:proofErr w:type="spellEnd"/>
      <w:r w:rsidRPr="00607D32">
        <w:rPr>
          <w:rFonts w:asciiTheme="majorHAnsi" w:hAnsiTheme="majorHAnsi" w:cstheme="majorHAnsi"/>
          <w:b/>
          <w:color w:val="000000"/>
          <w:sz w:val="32"/>
          <w:szCs w:val="32"/>
        </w:rPr>
        <w:t xml:space="preserve"> Kanohi: Histories for our Time</w:t>
      </w:r>
    </w:p>
    <w:p w14:paraId="6417F38B" w14:textId="2A1CB944" w:rsidR="0049589F" w:rsidRPr="00607D32" w:rsidRDefault="006E0F6B" w:rsidP="00EA7054">
      <w:pPr>
        <w:pStyle w:val="NormalWeb"/>
        <w:shd w:val="clear" w:color="auto" w:fill="FFFFFF"/>
        <w:spacing w:before="0" w:beforeAutospacing="0" w:after="0" w:afterAutospacing="0"/>
        <w:jc w:val="center"/>
        <w:rPr>
          <w:rFonts w:asciiTheme="majorHAnsi" w:hAnsiTheme="majorHAnsi" w:cstheme="majorHAnsi"/>
          <w:b/>
          <w:color w:val="000000"/>
          <w:sz w:val="32"/>
          <w:szCs w:val="32"/>
        </w:rPr>
      </w:pPr>
      <w:r w:rsidRPr="00607D32">
        <w:rPr>
          <w:rFonts w:asciiTheme="majorHAnsi" w:hAnsiTheme="majorHAnsi" w:cstheme="majorHAnsi"/>
          <w:b/>
          <w:color w:val="000000"/>
          <w:sz w:val="32"/>
          <w:szCs w:val="32"/>
        </w:rPr>
        <w:t xml:space="preserve">New Zealand Historical Association </w:t>
      </w:r>
      <w:r w:rsidR="00AA652B" w:rsidRPr="00607D32">
        <w:rPr>
          <w:rFonts w:asciiTheme="majorHAnsi" w:hAnsiTheme="majorHAnsi" w:cstheme="majorHAnsi"/>
          <w:b/>
          <w:color w:val="000000"/>
          <w:sz w:val="32"/>
          <w:szCs w:val="32"/>
        </w:rPr>
        <w:t xml:space="preserve">Conference </w:t>
      </w:r>
      <w:r w:rsidR="0049589F" w:rsidRPr="00607D32">
        <w:rPr>
          <w:rFonts w:asciiTheme="majorHAnsi" w:hAnsiTheme="majorHAnsi" w:cstheme="majorHAnsi"/>
          <w:b/>
          <w:color w:val="000000"/>
          <w:sz w:val="32"/>
          <w:szCs w:val="32"/>
        </w:rPr>
        <w:t>27 - 30 Nov 2019</w:t>
      </w:r>
    </w:p>
    <w:p w14:paraId="6757A306" w14:textId="77777777" w:rsidR="00AA652B" w:rsidRPr="00607D32" w:rsidRDefault="00AA652B" w:rsidP="0049589F">
      <w:pPr>
        <w:pStyle w:val="NormalWeb"/>
        <w:shd w:val="clear" w:color="auto" w:fill="FFFFFF"/>
        <w:spacing w:before="0" w:beforeAutospacing="0" w:after="0" w:afterAutospacing="0"/>
        <w:jc w:val="center"/>
        <w:rPr>
          <w:rFonts w:asciiTheme="majorHAnsi" w:hAnsiTheme="majorHAnsi" w:cstheme="majorHAnsi"/>
          <w:b/>
          <w:color w:val="000000"/>
          <w:sz w:val="32"/>
          <w:szCs w:val="32"/>
        </w:rPr>
      </w:pPr>
    </w:p>
    <w:p w14:paraId="05E70D77" w14:textId="77777777" w:rsidR="0049589F" w:rsidRPr="00607D32" w:rsidRDefault="0049589F" w:rsidP="0049589F">
      <w:pPr>
        <w:pStyle w:val="NormalWeb"/>
        <w:shd w:val="clear" w:color="auto" w:fill="FFFFFF"/>
        <w:spacing w:before="0" w:beforeAutospacing="0" w:after="0" w:afterAutospacing="0"/>
        <w:jc w:val="center"/>
        <w:rPr>
          <w:rFonts w:asciiTheme="majorHAnsi" w:hAnsiTheme="majorHAnsi" w:cstheme="majorHAnsi"/>
          <w:b/>
          <w:color w:val="000000"/>
          <w:sz w:val="32"/>
          <w:szCs w:val="32"/>
        </w:rPr>
      </w:pPr>
      <w:r w:rsidRPr="00607D32">
        <w:rPr>
          <w:rFonts w:asciiTheme="majorHAnsi" w:hAnsiTheme="majorHAnsi" w:cstheme="majorHAnsi"/>
          <w:b/>
          <w:color w:val="000000"/>
          <w:sz w:val="32"/>
          <w:szCs w:val="32"/>
        </w:rPr>
        <w:t>Victoria University of Wellington</w:t>
      </w:r>
    </w:p>
    <w:p w14:paraId="127ECA4B" w14:textId="617F4F32" w:rsidR="00EA7054" w:rsidRPr="00607D32" w:rsidRDefault="00EA7054" w:rsidP="00EA7054">
      <w:pPr>
        <w:jc w:val="center"/>
        <w:rPr>
          <w:rFonts w:asciiTheme="majorHAnsi" w:hAnsiTheme="majorHAnsi" w:cstheme="majorHAnsi"/>
          <w:b/>
          <w:color w:val="000000"/>
          <w:sz w:val="48"/>
          <w:szCs w:val="32"/>
          <w:u w:val="single"/>
        </w:rPr>
      </w:pPr>
      <w:r w:rsidRPr="00607D32">
        <w:rPr>
          <w:rFonts w:asciiTheme="majorHAnsi" w:hAnsiTheme="majorHAnsi" w:cstheme="majorHAnsi"/>
          <w:b/>
          <w:sz w:val="32"/>
          <w:shd w:val="clear" w:color="auto" w:fill="FFFFFF"/>
        </w:rPr>
        <w:t xml:space="preserve">Te </w:t>
      </w:r>
      <w:proofErr w:type="spellStart"/>
      <w:r w:rsidRPr="00607D32">
        <w:rPr>
          <w:rFonts w:asciiTheme="majorHAnsi" w:hAnsiTheme="majorHAnsi" w:cstheme="majorHAnsi"/>
          <w:b/>
          <w:sz w:val="32"/>
          <w:shd w:val="clear" w:color="auto" w:fill="FFFFFF"/>
        </w:rPr>
        <w:t>Whare</w:t>
      </w:r>
      <w:proofErr w:type="spellEnd"/>
      <w:r w:rsidRPr="00607D32">
        <w:rPr>
          <w:rFonts w:asciiTheme="majorHAnsi" w:hAnsiTheme="majorHAnsi" w:cstheme="majorHAnsi"/>
          <w:b/>
          <w:sz w:val="32"/>
          <w:shd w:val="clear" w:color="auto" w:fill="FFFFFF"/>
        </w:rPr>
        <w:t xml:space="preserve"> Wānanga o </w:t>
      </w:r>
      <w:proofErr w:type="spellStart"/>
      <w:r w:rsidRPr="00607D32">
        <w:rPr>
          <w:rFonts w:asciiTheme="majorHAnsi" w:hAnsiTheme="majorHAnsi" w:cstheme="majorHAnsi"/>
          <w:b/>
          <w:sz w:val="32"/>
          <w:shd w:val="clear" w:color="auto" w:fill="FFFFFF"/>
        </w:rPr>
        <w:t>te</w:t>
      </w:r>
      <w:proofErr w:type="spellEnd"/>
      <w:r w:rsidRPr="00607D32">
        <w:rPr>
          <w:rFonts w:asciiTheme="majorHAnsi" w:hAnsiTheme="majorHAnsi" w:cstheme="majorHAnsi"/>
          <w:b/>
          <w:sz w:val="32"/>
          <w:shd w:val="clear" w:color="auto" w:fill="FFFFFF"/>
        </w:rPr>
        <w:t xml:space="preserve"> </w:t>
      </w:r>
      <w:proofErr w:type="spellStart"/>
      <w:r w:rsidRPr="00607D32">
        <w:rPr>
          <w:rFonts w:asciiTheme="majorHAnsi" w:hAnsiTheme="majorHAnsi" w:cstheme="majorHAnsi"/>
          <w:b/>
          <w:sz w:val="32"/>
          <w:shd w:val="clear" w:color="auto" w:fill="FFFFFF"/>
        </w:rPr>
        <w:t>Ūpoko</w:t>
      </w:r>
      <w:proofErr w:type="spellEnd"/>
      <w:r w:rsidRPr="00607D32">
        <w:rPr>
          <w:rFonts w:asciiTheme="majorHAnsi" w:hAnsiTheme="majorHAnsi" w:cstheme="majorHAnsi"/>
          <w:b/>
          <w:sz w:val="32"/>
          <w:shd w:val="clear" w:color="auto" w:fill="FFFFFF"/>
        </w:rPr>
        <w:t xml:space="preserve"> o </w:t>
      </w:r>
      <w:proofErr w:type="spellStart"/>
      <w:r w:rsidRPr="00607D32">
        <w:rPr>
          <w:rFonts w:asciiTheme="majorHAnsi" w:hAnsiTheme="majorHAnsi" w:cstheme="majorHAnsi"/>
          <w:b/>
          <w:sz w:val="32"/>
          <w:shd w:val="clear" w:color="auto" w:fill="FFFFFF"/>
        </w:rPr>
        <w:t>te</w:t>
      </w:r>
      <w:proofErr w:type="spellEnd"/>
      <w:r w:rsidRPr="00607D32">
        <w:rPr>
          <w:rFonts w:asciiTheme="majorHAnsi" w:hAnsiTheme="majorHAnsi" w:cstheme="majorHAnsi"/>
          <w:b/>
          <w:sz w:val="32"/>
          <w:shd w:val="clear" w:color="auto" w:fill="FFFFFF"/>
        </w:rPr>
        <w:t xml:space="preserve"> </w:t>
      </w:r>
      <w:proofErr w:type="spellStart"/>
      <w:r w:rsidRPr="00607D32">
        <w:rPr>
          <w:rFonts w:asciiTheme="majorHAnsi" w:hAnsiTheme="majorHAnsi" w:cstheme="majorHAnsi"/>
          <w:b/>
          <w:sz w:val="32"/>
          <w:shd w:val="clear" w:color="auto" w:fill="FFFFFF"/>
        </w:rPr>
        <w:t>Ika</w:t>
      </w:r>
      <w:proofErr w:type="spellEnd"/>
      <w:r w:rsidRPr="00607D32">
        <w:rPr>
          <w:rFonts w:asciiTheme="majorHAnsi" w:hAnsiTheme="majorHAnsi" w:cstheme="majorHAnsi"/>
          <w:b/>
          <w:sz w:val="32"/>
          <w:shd w:val="clear" w:color="auto" w:fill="FFFFFF"/>
        </w:rPr>
        <w:t xml:space="preserve"> a </w:t>
      </w:r>
      <w:proofErr w:type="spellStart"/>
      <w:r w:rsidRPr="00607D32">
        <w:rPr>
          <w:rFonts w:asciiTheme="majorHAnsi" w:hAnsiTheme="majorHAnsi" w:cstheme="majorHAnsi"/>
          <w:b/>
          <w:sz w:val="32"/>
          <w:shd w:val="clear" w:color="auto" w:fill="FFFFFF"/>
        </w:rPr>
        <w:t>Māui</w:t>
      </w:r>
      <w:proofErr w:type="spellEnd"/>
    </w:p>
    <w:p w14:paraId="6906DC30" w14:textId="504C1998" w:rsidR="0049589F" w:rsidRPr="00607D32" w:rsidRDefault="0049589F" w:rsidP="0049589F">
      <w:pPr>
        <w:pStyle w:val="NormalWeb"/>
        <w:shd w:val="clear" w:color="auto" w:fill="FFFFFF"/>
        <w:spacing w:before="0" w:beforeAutospacing="0" w:after="0" w:afterAutospacing="0"/>
        <w:jc w:val="center"/>
        <w:rPr>
          <w:rFonts w:asciiTheme="majorHAnsi" w:hAnsiTheme="majorHAnsi" w:cstheme="majorHAnsi"/>
          <w:b/>
          <w:color w:val="000000"/>
          <w:sz w:val="32"/>
          <w:szCs w:val="32"/>
          <w:u w:val="single"/>
        </w:rPr>
      </w:pPr>
      <w:r w:rsidRPr="00607D32">
        <w:rPr>
          <w:rFonts w:asciiTheme="majorHAnsi" w:hAnsiTheme="majorHAnsi" w:cstheme="majorHAnsi"/>
          <w:b/>
          <w:color w:val="000000"/>
          <w:sz w:val="32"/>
          <w:szCs w:val="32"/>
          <w:u w:val="single"/>
        </w:rPr>
        <w:t>Registration Form</w:t>
      </w:r>
      <w:r w:rsidR="00AA652B" w:rsidRPr="00607D32">
        <w:rPr>
          <w:rFonts w:asciiTheme="majorHAnsi" w:hAnsiTheme="majorHAnsi" w:cstheme="majorHAnsi"/>
          <w:b/>
          <w:color w:val="000000"/>
          <w:sz w:val="32"/>
          <w:szCs w:val="32"/>
          <w:u w:val="single"/>
        </w:rPr>
        <w:t xml:space="preserve"> and Information</w:t>
      </w:r>
    </w:p>
    <w:p w14:paraId="176C6580" w14:textId="64F6DE59" w:rsidR="0049589F" w:rsidRDefault="0049589F"/>
    <w:p w14:paraId="12829F6E" w14:textId="27046ECF" w:rsidR="00287C47" w:rsidRDefault="008C42CD">
      <w:pPr>
        <w:rPr>
          <w:b/>
        </w:rPr>
      </w:pPr>
      <w:r>
        <w:rPr>
          <w:b/>
        </w:rPr>
        <w:t>Conference</w:t>
      </w:r>
    </w:p>
    <w:p w14:paraId="701BCED1" w14:textId="16E150E9" w:rsidR="008C42CD" w:rsidRDefault="008C42CD">
      <w:r>
        <w:t xml:space="preserve"> The Conference runs from 28-30 November 2019. The three days are all full days – running approximately 8:30-5:00 each day. On Thursday 28 November there will be an evening keynote session followed by drinks and nibbles, while the conference function will take place in the evening of Friday 29 November.</w:t>
      </w:r>
    </w:p>
    <w:p w14:paraId="5CE9BAEE" w14:textId="48ADA598" w:rsidR="00334F42" w:rsidRPr="008C42CD" w:rsidRDefault="00334F42">
      <w:r>
        <w:t xml:space="preserve">The registration cost covers </w:t>
      </w:r>
      <w:r w:rsidR="00C07A87">
        <w:t>morning tea, lunch, and afternoon tea on all three days, as well as the usual program</w:t>
      </w:r>
      <w:r w:rsidR="00EA7054">
        <w:t>me</w:t>
      </w:r>
      <w:r w:rsidR="00C07A87">
        <w:t xml:space="preserve"> and conference pack. It also includes the cost of the conference function (see details below) and the drinks/nibbles for the Thursday evening keynote. </w:t>
      </w:r>
    </w:p>
    <w:p w14:paraId="5386EF3E" w14:textId="6D024A7A" w:rsidR="00334F42" w:rsidRDefault="00334F42">
      <w:pPr>
        <w:rPr>
          <w:b/>
        </w:rPr>
      </w:pPr>
      <w:r>
        <w:rPr>
          <w:b/>
        </w:rPr>
        <w:t>Conference Function</w:t>
      </w:r>
    </w:p>
    <w:p w14:paraId="0BF025A8" w14:textId="50BD0C57" w:rsidR="00334F42" w:rsidRPr="00C07A87" w:rsidRDefault="00C07A87">
      <w:r>
        <w:t xml:space="preserve">The organising committee has opted to move away from the traditional sit-down dinner to a more open and relaxed style of event. The conference function, including prizegiving, will take place on the evening of Friday 29 November. The function will be held at the Wellington Museum, with substantial pass-around </w:t>
      </w:r>
      <w:r w:rsidR="00EA7054">
        <w:t>food</w:t>
      </w:r>
      <w:r>
        <w:t xml:space="preserve"> and a cash bar. There is no extra cost for this event. </w:t>
      </w:r>
    </w:p>
    <w:p w14:paraId="4B98DEE0" w14:textId="60AFCE37" w:rsidR="008C42CD" w:rsidRDefault="008C42CD">
      <w:pPr>
        <w:rPr>
          <w:b/>
        </w:rPr>
      </w:pPr>
      <w:r>
        <w:rPr>
          <w:b/>
        </w:rPr>
        <w:t>Postgrad Day</w:t>
      </w:r>
    </w:p>
    <w:p w14:paraId="4EE09BA7" w14:textId="7F8F4D9A" w:rsidR="008C42CD" w:rsidRPr="008C42CD" w:rsidRDefault="008C42CD">
      <w:r w:rsidRPr="008C42CD">
        <w:t>The Postgraduate/Early Career Day</w:t>
      </w:r>
      <w:r>
        <w:t xml:space="preserve"> will take place on Wednesday 27 November. This will be an all-day event, featuring guest speakers, panel sessions and a social function. More information will be provided once we have a clearer idea of numbers</w:t>
      </w:r>
      <w:r w:rsidR="00EA7054">
        <w:t>.</w:t>
      </w:r>
    </w:p>
    <w:p w14:paraId="7F8C01A2" w14:textId="6FF0931F" w:rsidR="008C42CD" w:rsidRDefault="008C42CD">
      <w:pPr>
        <w:rPr>
          <w:b/>
        </w:rPr>
      </w:pPr>
      <w:r>
        <w:rPr>
          <w:b/>
        </w:rPr>
        <w:t>Women’s History Caucus Breakfast</w:t>
      </w:r>
    </w:p>
    <w:p w14:paraId="7B48F710" w14:textId="37898EF1" w:rsidR="008C42CD" w:rsidRPr="008C42CD" w:rsidRDefault="008C42CD">
      <w:r>
        <w:t xml:space="preserve">The Women’s History Caucus Breakfast will take place on the morning of Friday 29 November, starting at 7:30am. This will be paid for separately, via a $20 cash payment on the door. We do, however, need to </w:t>
      </w:r>
      <w:r w:rsidR="00EA7054">
        <w:t>know</w:t>
      </w:r>
      <w:r>
        <w:t xml:space="preserve"> numbers so please indicate on your form if you wish to attend this event.</w:t>
      </w:r>
    </w:p>
    <w:p w14:paraId="2DC198F1" w14:textId="37D8158C" w:rsidR="008C42CD" w:rsidRDefault="008C42CD">
      <w:pPr>
        <w:rPr>
          <w:b/>
        </w:rPr>
      </w:pPr>
      <w:r>
        <w:rPr>
          <w:b/>
        </w:rPr>
        <w:t>Accommodation</w:t>
      </w:r>
    </w:p>
    <w:p w14:paraId="77BF6CC7" w14:textId="3CF82EED" w:rsidR="00607D32" w:rsidRDefault="00607D32">
      <w:r>
        <w:t xml:space="preserve">Accommodation is available in three of Victoria University’s halls of residence. Please follow the links below to access these options. Use the promo code ‘NZHA2019’ to access preferential rates over the time of the conference. </w:t>
      </w:r>
    </w:p>
    <w:p w14:paraId="0A718D85" w14:textId="77777777" w:rsidR="00607D32" w:rsidRPr="00607D32" w:rsidRDefault="00607D32" w:rsidP="00607D32">
      <w:pPr>
        <w:pStyle w:val="ListParagraph"/>
        <w:numPr>
          <w:ilvl w:val="0"/>
          <w:numId w:val="4"/>
        </w:numPr>
        <w:rPr>
          <w:rFonts w:cstheme="minorHAnsi"/>
          <w:color w:val="222222"/>
          <w:sz w:val="22"/>
          <w:szCs w:val="22"/>
        </w:rPr>
      </w:pPr>
      <w:r w:rsidRPr="00607D32">
        <w:rPr>
          <w:rFonts w:cstheme="minorHAnsi"/>
          <w:sz w:val="22"/>
          <w:szCs w:val="22"/>
        </w:rPr>
        <w:t xml:space="preserve">Te </w:t>
      </w:r>
      <w:proofErr w:type="spellStart"/>
      <w:r w:rsidRPr="00607D32">
        <w:rPr>
          <w:rFonts w:cstheme="minorHAnsi"/>
          <w:sz w:val="22"/>
          <w:szCs w:val="22"/>
        </w:rPr>
        <w:t>Puni</w:t>
      </w:r>
      <w:proofErr w:type="spellEnd"/>
      <w:r w:rsidRPr="00607D32">
        <w:rPr>
          <w:rFonts w:cstheme="minorHAnsi"/>
          <w:sz w:val="22"/>
          <w:szCs w:val="22"/>
        </w:rPr>
        <w:t xml:space="preserve"> Village: </w:t>
      </w:r>
      <w:hyperlink r:id="rId6" w:tgtFrame="_blank" w:history="1">
        <w:r w:rsidRPr="00607D32">
          <w:rPr>
            <w:rStyle w:val="Hyperlink"/>
            <w:rFonts w:cstheme="minorHAnsi"/>
            <w:color w:val="1155CC"/>
            <w:sz w:val="22"/>
            <w:szCs w:val="22"/>
          </w:rPr>
          <w:t>https://www.mystudentvillage.com/nz/short-stays-newzealand/te-puni-village</w:t>
        </w:r>
      </w:hyperlink>
    </w:p>
    <w:p w14:paraId="414ED147" w14:textId="77777777" w:rsidR="00607D32" w:rsidRPr="00607D32" w:rsidRDefault="00607D32" w:rsidP="00607D32">
      <w:pPr>
        <w:pStyle w:val="ListParagraph"/>
        <w:numPr>
          <w:ilvl w:val="0"/>
          <w:numId w:val="4"/>
        </w:numPr>
        <w:rPr>
          <w:rFonts w:cstheme="minorHAnsi"/>
          <w:color w:val="222222"/>
          <w:sz w:val="22"/>
          <w:szCs w:val="22"/>
        </w:rPr>
      </w:pPr>
      <w:proofErr w:type="spellStart"/>
      <w:r w:rsidRPr="00607D32">
        <w:rPr>
          <w:rFonts w:cstheme="minorHAnsi"/>
          <w:sz w:val="22"/>
          <w:szCs w:val="22"/>
        </w:rPr>
        <w:t>Boulcott</w:t>
      </w:r>
      <w:proofErr w:type="spellEnd"/>
      <w:r w:rsidRPr="00607D32">
        <w:rPr>
          <w:rFonts w:cstheme="minorHAnsi"/>
          <w:sz w:val="22"/>
          <w:szCs w:val="22"/>
        </w:rPr>
        <w:t xml:space="preserve"> Hall: </w:t>
      </w:r>
      <w:hyperlink r:id="rId7" w:tgtFrame="_blank" w:history="1">
        <w:r w:rsidRPr="00607D32">
          <w:rPr>
            <w:rStyle w:val="Hyperlink"/>
            <w:rFonts w:cstheme="minorHAnsi"/>
            <w:color w:val="1155CC"/>
            <w:sz w:val="22"/>
            <w:szCs w:val="22"/>
          </w:rPr>
          <w:t>https://www.mystudentvillage.com/nz/short-stays-newzealand/boulcott-hall</w:t>
        </w:r>
      </w:hyperlink>
    </w:p>
    <w:p w14:paraId="1541CD09" w14:textId="4AECA004" w:rsidR="00607D32" w:rsidRDefault="00607D32" w:rsidP="00607D32">
      <w:pPr>
        <w:pStyle w:val="ListParagraph"/>
        <w:numPr>
          <w:ilvl w:val="0"/>
          <w:numId w:val="4"/>
        </w:numPr>
        <w:rPr>
          <w:rFonts w:cstheme="minorHAnsi"/>
          <w:color w:val="222222"/>
          <w:sz w:val="22"/>
          <w:szCs w:val="22"/>
        </w:rPr>
      </w:pPr>
      <w:r w:rsidRPr="00607D32">
        <w:rPr>
          <w:rFonts w:cstheme="minorHAnsi"/>
          <w:sz w:val="22"/>
          <w:szCs w:val="22"/>
        </w:rPr>
        <w:t>Katharine Jermyn: </w:t>
      </w:r>
      <w:hyperlink r:id="rId8" w:tgtFrame="_blank" w:history="1">
        <w:r w:rsidRPr="00607D32">
          <w:rPr>
            <w:rStyle w:val="Hyperlink"/>
            <w:rFonts w:cstheme="minorHAnsi"/>
            <w:color w:val="1155CC"/>
            <w:sz w:val="22"/>
            <w:szCs w:val="22"/>
          </w:rPr>
          <w:t>https://www.mystudentvillage.com/nz/short-stays-newzealand/katharine-jermyn-hall</w:t>
        </w:r>
      </w:hyperlink>
    </w:p>
    <w:p w14:paraId="72C38F9E" w14:textId="6808A457" w:rsidR="00607D32" w:rsidRPr="00607D32" w:rsidRDefault="00607D32" w:rsidP="00607D32">
      <w:pPr>
        <w:rPr>
          <w:rFonts w:cstheme="minorHAnsi"/>
          <w:color w:val="222222"/>
        </w:rPr>
      </w:pPr>
      <w:r>
        <w:rPr>
          <w:rFonts w:cstheme="minorHAnsi"/>
          <w:color w:val="222222"/>
        </w:rPr>
        <w:lastRenderedPageBreak/>
        <w:t xml:space="preserve">We are also in the process of negotiating favourable rates with two local hotels. If you are interested in this option, please indicate so here so that we can contact you with more information: </w:t>
      </w:r>
      <w:sdt>
        <w:sdtPr>
          <w:rPr>
            <w:rFonts w:cstheme="minorHAnsi"/>
            <w:color w:val="222222"/>
          </w:rPr>
          <w:id w:val="-1413071754"/>
          <w14:checkbox>
            <w14:checked w14:val="0"/>
            <w14:checkedState w14:val="2612" w14:font="MS Gothic"/>
            <w14:uncheckedState w14:val="2610" w14:font="MS Gothic"/>
          </w14:checkbox>
        </w:sdtPr>
        <w:sdtEndPr/>
        <w:sdtContent>
          <w:r>
            <w:rPr>
              <w:rFonts w:ascii="MS Gothic" w:eastAsia="MS Gothic" w:hAnsi="MS Gothic" w:cstheme="minorHAnsi" w:hint="eastAsia"/>
              <w:color w:val="222222"/>
            </w:rPr>
            <w:t>☐</w:t>
          </w:r>
        </w:sdtContent>
      </w:sdt>
    </w:p>
    <w:p w14:paraId="48ECA195" w14:textId="4C1FFF4F" w:rsidR="008C42CD" w:rsidRDefault="008C42CD">
      <w:pPr>
        <w:rPr>
          <w:b/>
        </w:rPr>
      </w:pPr>
      <w:r>
        <w:rPr>
          <w:b/>
        </w:rPr>
        <w:t>Registration Process</w:t>
      </w:r>
    </w:p>
    <w:p w14:paraId="31B046B7" w14:textId="5F779A38" w:rsidR="00BD68E1" w:rsidRPr="00BD68E1" w:rsidRDefault="00BD68E1">
      <w:r>
        <w:t>Please comp</w:t>
      </w:r>
      <w:r w:rsidR="00EA7054">
        <w:t>lete the form below and return as an</w:t>
      </w:r>
      <w:r>
        <w:t xml:space="preserve"> email</w:t>
      </w:r>
      <w:r w:rsidR="00EA7054">
        <w:t xml:space="preserve"> attachment</w:t>
      </w:r>
      <w:r>
        <w:t xml:space="preserve"> to </w:t>
      </w:r>
      <w:hyperlink r:id="rId9" w:history="1">
        <w:r w:rsidRPr="00BA6E24">
          <w:rPr>
            <w:rStyle w:val="Hyperlink"/>
          </w:rPr>
          <w:t>NZHA2019@vuw.ac.nz</w:t>
        </w:r>
      </w:hyperlink>
      <w:r>
        <w:t xml:space="preserve">, along with payment via one of the methods outlined below. Early bird pricing will run until 30 September 2019. </w:t>
      </w:r>
    </w:p>
    <w:p w14:paraId="347E8F61" w14:textId="427B25DD" w:rsidR="0049589F" w:rsidRPr="001876A0" w:rsidRDefault="001876A0" w:rsidP="001876A0">
      <w:pPr>
        <w:jc w:val="center"/>
        <w:rPr>
          <w:b/>
        </w:rPr>
      </w:pPr>
      <w:r>
        <w:rPr>
          <w:b/>
        </w:rPr>
        <w:t>Registration Form</w:t>
      </w:r>
    </w:p>
    <w:p w14:paraId="764F58B2" w14:textId="77777777" w:rsidR="0049589F" w:rsidRDefault="0049589F">
      <w:r w:rsidRPr="001876A0">
        <w:rPr>
          <w:b/>
        </w:rPr>
        <w:t>First Name:</w:t>
      </w:r>
      <w:r>
        <w:t xml:space="preserve"> </w:t>
      </w:r>
      <w:sdt>
        <w:sdtPr>
          <w:id w:val="1286850358"/>
          <w:placeholder>
            <w:docPart w:val="21B98842D57848CC8247F5F90F9815EC"/>
          </w:placeholder>
          <w:showingPlcHdr/>
        </w:sdtPr>
        <w:sdtEndPr/>
        <w:sdtContent>
          <w:r w:rsidR="0097701C">
            <w:rPr>
              <w:rStyle w:val="PlaceholderText"/>
            </w:rPr>
            <w:t>Type first name here</w:t>
          </w:r>
        </w:sdtContent>
      </w:sdt>
    </w:p>
    <w:p w14:paraId="5D0AAA69" w14:textId="77777777" w:rsidR="0049589F" w:rsidRDefault="0049589F">
      <w:r w:rsidRPr="001876A0">
        <w:rPr>
          <w:b/>
        </w:rPr>
        <w:t>Last Name:</w:t>
      </w:r>
      <w:r w:rsidR="0097701C">
        <w:t xml:space="preserve"> </w:t>
      </w:r>
      <w:sdt>
        <w:sdtPr>
          <w:id w:val="-1900047059"/>
          <w:placeholder>
            <w:docPart w:val="88F1745A725D4F0C81D34D2B76388DF7"/>
          </w:placeholder>
          <w:showingPlcHdr/>
        </w:sdtPr>
        <w:sdtEndPr/>
        <w:sdtContent>
          <w:r w:rsidR="0097701C">
            <w:rPr>
              <w:rStyle w:val="PlaceholderText"/>
            </w:rPr>
            <w:t>Type last name here</w:t>
          </w:r>
        </w:sdtContent>
      </w:sdt>
    </w:p>
    <w:p w14:paraId="7F424C1A" w14:textId="55C7CE6A" w:rsidR="001876A0" w:rsidRDefault="001876A0">
      <w:r w:rsidRPr="001876A0">
        <w:rPr>
          <w:b/>
        </w:rPr>
        <w:t>Title:</w:t>
      </w:r>
      <w:r>
        <w:t xml:space="preserve"> </w:t>
      </w:r>
      <w:sdt>
        <w:sdtPr>
          <w:id w:val="-1589690226"/>
          <w:placeholder>
            <w:docPart w:val="99C30C8BC7B3456D963FB78B82C082EA"/>
          </w:placeholder>
          <w:showingPlcHdr/>
        </w:sdtPr>
        <w:sdtEndPr/>
        <w:sdtContent>
          <w:r>
            <w:rPr>
              <w:rStyle w:val="PlaceholderText"/>
            </w:rPr>
            <w:t>Type title here</w:t>
          </w:r>
        </w:sdtContent>
      </w:sdt>
    </w:p>
    <w:p w14:paraId="62C78B9D" w14:textId="3B0C4259" w:rsidR="001876A0" w:rsidRDefault="001876A0">
      <w:r w:rsidRPr="001876A0">
        <w:rPr>
          <w:b/>
        </w:rPr>
        <w:t>Affiliation:</w:t>
      </w:r>
      <w:r>
        <w:t xml:space="preserve"> </w:t>
      </w:r>
      <w:sdt>
        <w:sdtPr>
          <w:id w:val="816767681"/>
          <w:placeholder>
            <w:docPart w:val="F47D26317D8C4FA7A01563A3C00DEB8E"/>
          </w:placeholder>
          <w:showingPlcHdr/>
        </w:sdtPr>
        <w:sdtEndPr/>
        <w:sdtContent>
          <w:r>
            <w:rPr>
              <w:rStyle w:val="PlaceholderText"/>
            </w:rPr>
            <w:t>Type affiliation here</w:t>
          </w:r>
        </w:sdtContent>
      </w:sdt>
    </w:p>
    <w:p w14:paraId="7D3860D2" w14:textId="70AB860B" w:rsidR="0049589F" w:rsidRDefault="0049589F">
      <w:r w:rsidRPr="001876A0">
        <w:rPr>
          <w:b/>
        </w:rPr>
        <w:t>Email Address:</w:t>
      </w:r>
      <w:r w:rsidR="0097701C">
        <w:t xml:space="preserve"> </w:t>
      </w:r>
      <w:sdt>
        <w:sdtPr>
          <w:id w:val="897557538"/>
          <w:placeholder>
            <w:docPart w:val="AD87B9312AAD4892AEF1B37554204220"/>
          </w:placeholder>
          <w:showingPlcHdr/>
        </w:sdtPr>
        <w:sdtEndPr/>
        <w:sdtContent>
          <w:r w:rsidR="0097701C">
            <w:rPr>
              <w:rStyle w:val="PlaceholderText"/>
            </w:rPr>
            <w:t>type email address here</w:t>
          </w:r>
        </w:sdtContent>
      </w:sdt>
    </w:p>
    <w:p w14:paraId="76E760F5" w14:textId="442BF22F" w:rsidR="0097701C" w:rsidRDefault="00BD68E1">
      <w:r w:rsidRPr="001876A0">
        <w:rPr>
          <w:b/>
        </w:rPr>
        <w:t>Date of Payment:</w:t>
      </w:r>
      <w:r>
        <w:t xml:space="preserve"> </w:t>
      </w:r>
      <w:sdt>
        <w:sdtPr>
          <w:id w:val="-1499736217"/>
          <w:placeholder>
            <w:docPart w:val="3CEDAE91667142B588702F8B7E8B63D7"/>
          </w:placeholder>
          <w:showingPlcHdr/>
          <w:date>
            <w:dateFormat w:val="d/MM/yyyy"/>
            <w:lid w:val="en-NZ"/>
            <w:storeMappedDataAs w:val="dateTime"/>
            <w:calendar w:val="gregorian"/>
          </w:date>
        </w:sdtPr>
        <w:sdtEndPr/>
        <w:sdtContent>
          <w:r w:rsidRPr="00F8601C">
            <w:rPr>
              <w:rStyle w:val="PlaceholderText"/>
            </w:rPr>
            <w:t>Click or tap to enter a date.</w:t>
          </w:r>
        </w:sdtContent>
      </w:sdt>
    </w:p>
    <w:tbl>
      <w:tblPr>
        <w:tblStyle w:val="TableGrid"/>
        <w:tblW w:w="0" w:type="auto"/>
        <w:tblLook w:val="04A0" w:firstRow="1" w:lastRow="0" w:firstColumn="1" w:lastColumn="0" w:noHBand="0" w:noVBand="1"/>
      </w:tblPr>
      <w:tblGrid>
        <w:gridCol w:w="5240"/>
        <w:gridCol w:w="1843"/>
        <w:gridCol w:w="1933"/>
      </w:tblGrid>
      <w:tr w:rsidR="0049589F" w14:paraId="41D3BA27" w14:textId="77777777" w:rsidTr="0049589F">
        <w:tc>
          <w:tcPr>
            <w:tcW w:w="5240" w:type="dxa"/>
            <w:shd w:val="clear" w:color="auto" w:fill="D0CECE" w:themeFill="background2" w:themeFillShade="E6"/>
          </w:tcPr>
          <w:p w14:paraId="257F7CD5" w14:textId="77777777" w:rsidR="0049589F" w:rsidRPr="0049589F" w:rsidRDefault="0049589F">
            <w:pPr>
              <w:rPr>
                <w:b/>
              </w:rPr>
            </w:pPr>
            <w:r w:rsidRPr="0049589F">
              <w:rPr>
                <w:b/>
              </w:rPr>
              <w:t>Membership Type</w:t>
            </w:r>
          </w:p>
        </w:tc>
        <w:tc>
          <w:tcPr>
            <w:tcW w:w="1843" w:type="dxa"/>
            <w:shd w:val="clear" w:color="auto" w:fill="D0CECE" w:themeFill="background2" w:themeFillShade="E6"/>
          </w:tcPr>
          <w:p w14:paraId="26E4CB86" w14:textId="77777777" w:rsidR="0049589F" w:rsidRPr="0049589F" w:rsidRDefault="0049589F" w:rsidP="0049589F">
            <w:pPr>
              <w:jc w:val="center"/>
              <w:rPr>
                <w:b/>
              </w:rPr>
            </w:pPr>
            <w:r>
              <w:rPr>
                <w:b/>
              </w:rPr>
              <w:t>Cost ($)</w:t>
            </w:r>
          </w:p>
        </w:tc>
        <w:tc>
          <w:tcPr>
            <w:tcW w:w="1933" w:type="dxa"/>
            <w:shd w:val="clear" w:color="auto" w:fill="D0CECE" w:themeFill="background2" w:themeFillShade="E6"/>
          </w:tcPr>
          <w:p w14:paraId="3260ACD8" w14:textId="77777777" w:rsidR="0049589F" w:rsidRPr="0049589F" w:rsidRDefault="0049589F" w:rsidP="0049589F">
            <w:pPr>
              <w:jc w:val="center"/>
              <w:rPr>
                <w:b/>
              </w:rPr>
            </w:pPr>
            <w:r w:rsidRPr="0049589F">
              <w:rPr>
                <w:b/>
              </w:rPr>
              <w:t>Tick</w:t>
            </w:r>
          </w:p>
        </w:tc>
      </w:tr>
      <w:tr w:rsidR="0049589F" w14:paraId="2A1ACAEC" w14:textId="77777777" w:rsidTr="0049589F">
        <w:tc>
          <w:tcPr>
            <w:tcW w:w="5240" w:type="dxa"/>
          </w:tcPr>
          <w:p w14:paraId="72994248" w14:textId="57FF0B65" w:rsidR="0049589F" w:rsidRDefault="0049589F">
            <w:r>
              <w:t>Early</w:t>
            </w:r>
            <w:r w:rsidR="00EA7054">
              <w:t xml:space="preserve"> </w:t>
            </w:r>
            <w:r>
              <w:t>bird NZHA Member</w:t>
            </w:r>
            <w:r w:rsidR="00607D32">
              <w:t xml:space="preserve"> (Before 30 September)</w:t>
            </w:r>
          </w:p>
        </w:tc>
        <w:tc>
          <w:tcPr>
            <w:tcW w:w="1843" w:type="dxa"/>
          </w:tcPr>
          <w:p w14:paraId="7C90B55F" w14:textId="13EA483B" w:rsidR="0049589F" w:rsidRDefault="001876A0" w:rsidP="0049589F">
            <w:pPr>
              <w:jc w:val="center"/>
            </w:pPr>
            <w:r>
              <w:t>360</w:t>
            </w:r>
          </w:p>
        </w:tc>
        <w:sdt>
          <w:sdtPr>
            <w:id w:val="2098988296"/>
            <w14:checkbox>
              <w14:checked w14:val="0"/>
              <w14:checkedState w14:val="2612" w14:font="MS Gothic"/>
              <w14:uncheckedState w14:val="2610" w14:font="MS Gothic"/>
            </w14:checkbox>
          </w:sdtPr>
          <w:sdtEndPr/>
          <w:sdtContent>
            <w:tc>
              <w:tcPr>
                <w:tcW w:w="1933" w:type="dxa"/>
              </w:tcPr>
              <w:p w14:paraId="568AE908" w14:textId="77777777" w:rsidR="0049589F" w:rsidRDefault="0049589F" w:rsidP="0097701C">
                <w:pPr>
                  <w:jc w:val="center"/>
                </w:pPr>
                <w:r>
                  <w:rPr>
                    <w:rFonts w:ascii="MS Gothic" w:eastAsia="MS Gothic" w:hAnsi="MS Gothic" w:hint="eastAsia"/>
                  </w:rPr>
                  <w:t>☐</w:t>
                </w:r>
              </w:p>
            </w:tc>
          </w:sdtContent>
        </w:sdt>
      </w:tr>
      <w:tr w:rsidR="0049589F" w14:paraId="701DF09D" w14:textId="77777777" w:rsidTr="0049589F">
        <w:tc>
          <w:tcPr>
            <w:tcW w:w="5240" w:type="dxa"/>
          </w:tcPr>
          <w:p w14:paraId="60E7929A" w14:textId="6C8DACC2" w:rsidR="0049589F" w:rsidRDefault="0049589F">
            <w:r>
              <w:t>Early</w:t>
            </w:r>
            <w:r w:rsidR="00EA7054">
              <w:t xml:space="preserve"> </w:t>
            </w:r>
            <w:r>
              <w:t>bird non-NZHA Member</w:t>
            </w:r>
            <w:r w:rsidR="00607D32">
              <w:t xml:space="preserve"> (Before 30 September)</w:t>
            </w:r>
          </w:p>
        </w:tc>
        <w:tc>
          <w:tcPr>
            <w:tcW w:w="1843" w:type="dxa"/>
          </w:tcPr>
          <w:p w14:paraId="2EF01A1A" w14:textId="77777777" w:rsidR="0049589F" w:rsidRDefault="0049589F" w:rsidP="0049589F">
            <w:pPr>
              <w:jc w:val="center"/>
            </w:pPr>
            <w:r>
              <w:t>420</w:t>
            </w:r>
          </w:p>
        </w:tc>
        <w:sdt>
          <w:sdtPr>
            <w:id w:val="1230655158"/>
            <w14:checkbox>
              <w14:checked w14:val="0"/>
              <w14:checkedState w14:val="2612" w14:font="MS Gothic"/>
              <w14:uncheckedState w14:val="2610" w14:font="MS Gothic"/>
            </w14:checkbox>
          </w:sdtPr>
          <w:sdtEndPr/>
          <w:sdtContent>
            <w:tc>
              <w:tcPr>
                <w:tcW w:w="1933" w:type="dxa"/>
              </w:tcPr>
              <w:p w14:paraId="4C263076" w14:textId="77777777" w:rsidR="0049589F" w:rsidRDefault="0049589F" w:rsidP="0097701C">
                <w:pPr>
                  <w:jc w:val="center"/>
                </w:pPr>
                <w:r>
                  <w:rPr>
                    <w:rFonts w:ascii="MS Gothic" w:eastAsia="MS Gothic" w:hAnsi="MS Gothic" w:hint="eastAsia"/>
                  </w:rPr>
                  <w:t>☐</w:t>
                </w:r>
              </w:p>
            </w:tc>
          </w:sdtContent>
        </w:sdt>
      </w:tr>
      <w:tr w:rsidR="0049589F" w14:paraId="31AF2566" w14:textId="77777777" w:rsidTr="0049589F">
        <w:tc>
          <w:tcPr>
            <w:tcW w:w="5240" w:type="dxa"/>
          </w:tcPr>
          <w:p w14:paraId="47A49765" w14:textId="5DBE2D44" w:rsidR="0049589F" w:rsidRDefault="0049589F">
            <w:r>
              <w:t>Early</w:t>
            </w:r>
            <w:r w:rsidR="00EA7054">
              <w:t xml:space="preserve"> </w:t>
            </w:r>
            <w:r>
              <w:t>bird Student</w:t>
            </w:r>
            <w:r w:rsidR="00607D32">
              <w:t xml:space="preserve"> (Before 30 September)</w:t>
            </w:r>
          </w:p>
        </w:tc>
        <w:tc>
          <w:tcPr>
            <w:tcW w:w="1843" w:type="dxa"/>
          </w:tcPr>
          <w:p w14:paraId="1050C7F3" w14:textId="77777777" w:rsidR="0049589F" w:rsidRDefault="0049589F" w:rsidP="0049589F">
            <w:pPr>
              <w:jc w:val="center"/>
            </w:pPr>
            <w:r>
              <w:t>175</w:t>
            </w:r>
          </w:p>
        </w:tc>
        <w:sdt>
          <w:sdtPr>
            <w:id w:val="26842914"/>
            <w14:checkbox>
              <w14:checked w14:val="0"/>
              <w14:checkedState w14:val="2612" w14:font="MS Gothic"/>
              <w14:uncheckedState w14:val="2610" w14:font="MS Gothic"/>
            </w14:checkbox>
          </w:sdtPr>
          <w:sdtEndPr/>
          <w:sdtContent>
            <w:tc>
              <w:tcPr>
                <w:tcW w:w="1933" w:type="dxa"/>
              </w:tcPr>
              <w:p w14:paraId="061368FB" w14:textId="77777777" w:rsidR="0049589F" w:rsidRDefault="0049589F" w:rsidP="0097701C">
                <w:pPr>
                  <w:jc w:val="center"/>
                </w:pPr>
                <w:r>
                  <w:rPr>
                    <w:rFonts w:ascii="MS Gothic" w:eastAsia="MS Gothic" w:hAnsi="MS Gothic" w:hint="eastAsia"/>
                  </w:rPr>
                  <w:t>☐</w:t>
                </w:r>
              </w:p>
            </w:tc>
          </w:sdtContent>
        </w:sdt>
      </w:tr>
      <w:tr w:rsidR="0049589F" w14:paraId="4BA27466" w14:textId="77777777" w:rsidTr="0049589F">
        <w:tc>
          <w:tcPr>
            <w:tcW w:w="5240" w:type="dxa"/>
          </w:tcPr>
          <w:p w14:paraId="273A8715" w14:textId="77777777" w:rsidR="0049589F" w:rsidRDefault="0049589F">
            <w:r>
              <w:t>Full Member</w:t>
            </w:r>
          </w:p>
        </w:tc>
        <w:tc>
          <w:tcPr>
            <w:tcW w:w="1843" w:type="dxa"/>
          </w:tcPr>
          <w:p w14:paraId="0B5CFFFB" w14:textId="63161D7D" w:rsidR="0049589F" w:rsidRDefault="001876A0" w:rsidP="0049589F">
            <w:pPr>
              <w:jc w:val="center"/>
            </w:pPr>
            <w:r>
              <w:t>440</w:t>
            </w:r>
          </w:p>
        </w:tc>
        <w:sdt>
          <w:sdtPr>
            <w:id w:val="1415281137"/>
            <w14:checkbox>
              <w14:checked w14:val="0"/>
              <w14:checkedState w14:val="2612" w14:font="MS Gothic"/>
              <w14:uncheckedState w14:val="2610" w14:font="MS Gothic"/>
            </w14:checkbox>
          </w:sdtPr>
          <w:sdtEndPr/>
          <w:sdtContent>
            <w:tc>
              <w:tcPr>
                <w:tcW w:w="1933" w:type="dxa"/>
              </w:tcPr>
              <w:p w14:paraId="09D50160" w14:textId="77777777" w:rsidR="0049589F" w:rsidRDefault="0049589F" w:rsidP="0097701C">
                <w:pPr>
                  <w:jc w:val="center"/>
                </w:pPr>
                <w:r>
                  <w:rPr>
                    <w:rFonts w:ascii="MS Gothic" w:eastAsia="MS Gothic" w:hAnsi="MS Gothic" w:hint="eastAsia"/>
                  </w:rPr>
                  <w:t>☐</w:t>
                </w:r>
              </w:p>
            </w:tc>
          </w:sdtContent>
        </w:sdt>
      </w:tr>
      <w:tr w:rsidR="0049589F" w14:paraId="21697858" w14:textId="77777777" w:rsidTr="0049589F">
        <w:tc>
          <w:tcPr>
            <w:tcW w:w="5240" w:type="dxa"/>
          </w:tcPr>
          <w:p w14:paraId="3258538F" w14:textId="77777777" w:rsidR="0049589F" w:rsidRDefault="0049589F">
            <w:r>
              <w:t>Full non-Member</w:t>
            </w:r>
          </w:p>
        </w:tc>
        <w:tc>
          <w:tcPr>
            <w:tcW w:w="1843" w:type="dxa"/>
          </w:tcPr>
          <w:p w14:paraId="018A5B03" w14:textId="77777777" w:rsidR="0049589F" w:rsidRDefault="0049589F" w:rsidP="0049589F">
            <w:pPr>
              <w:jc w:val="center"/>
            </w:pPr>
            <w:r>
              <w:t>475</w:t>
            </w:r>
          </w:p>
        </w:tc>
        <w:sdt>
          <w:sdtPr>
            <w:id w:val="2128802617"/>
            <w14:checkbox>
              <w14:checked w14:val="0"/>
              <w14:checkedState w14:val="2612" w14:font="MS Gothic"/>
              <w14:uncheckedState w14:val="2610" w14:font="MS Gothic"/>
            </w14:checkbox>
          </w:sdtPr>
          <w:sdtEndPr/>
          <w:sdtContent>
            <w:tc>
              <w:tcPr>
                <w:tcW w:w="1933" w:type="dxa"/>
              </w:tcPr>
              <w:p w14:paraId="33D22F33" w14:textId="77777777" w:rsidR="0049589F" w:rsidRDefault="0049589F" w:rsidP="0097701C">
                <w:pPr>
                  <w:jc w:val="center"/>
                </w:pPr>
                <w:r>
                  <w:rPr>
                    <w:rFonts w:ascii="MS Gothic" w:eastAsia="MS Gothic" w:hAnsi="MS Gothic" w:hint="eastAsia"/>
                  </w:rPr>
                  <w:t>☐</w:t>
                </w:r>
              </w:p>
            </w:tc>
          </w:sdtContent>
        </w:sdt>
      </w:tr>
      <w:tr w:rsidR="0049589F" w14:paraId="202B5842" w14:textId="77777777" w:rsidTr="0049589F">
        <w:tc>
          <w:tcPr>
            <w:tcW w:w="5240" w:type="dxa"/>
          </w:tcPr>
          <w:p w14:paraId="663A8B84" w14:textId="77777777" w:rsidR="0049589F" w:rsidRDefault="0049589F">
            <w:r>
              <w:t>Full Student</w:t>
            </w:r>
          </w:p>
        </w:tc>
        <w:tc>
          <w:tcPr>
            <w:tcW w:w="1843" w:type="dxa"/>
          </w:tcPr>
          <w:p w14:paraId="6F072A58" w14:textId="77777777" w:rsidR="0049589F" w:rsidRDefault="0049589F" w:rsidP="0049589F">
            <w:pPr>
              <w:jc w:val="center"/>
            </w:pPr>
            <w:r>
              <w:t>225</w:t>
            </w:r>
          </w:p>
        </w:tc>
        <w:sdt>
          <w:sdtPr>
            <w:id w:val="1004392986"/>
            <w14:checkbox>
              <w14:checked w14:val="0"/>
              <w14:checkedState w14:val="2612" w14:font="MS Gothic"/>
              <w14:uncheckedState w14:val="2610" w14:font="MS Gothic"/>
            </w14:checkbox>
          </w:sdtPr>
          <w:sdtEndPr/>
          <w:sdtContent>
            <w:tc>
              <w:tcPr>
                <w:tcW w:w="1933" w:type="dxa"/>
              </w:tcPr>
              <w:p w14:paraId="00F05CF8" w14:textId="77777777" w:rsidR="0049589F" w:rsidRDefault="0049589F" w:rsidP="0097701C">
                <w:pPr>
                  <w:jc w:val="center"/>
                </w:pPr>
                <w:r>
                  <w:rPr>
                    <w:rFonts w:ascii="MS Gothic" w:eastAsia="MS Gothic" w:hAnsi="MS Gothic" w:hint="eastAsia"/>
                  </w:rPr>
                  <w:t>☐</w:t>
                </w:r>
              </w:p>
            </w:tc>
          </w:sdtContent>
        </w:sdt>
      </w:tr>
      <w:tr w:rsidR="0049589F" w14:paraId="2BE3EF5F" w14:textId="77777777" w:rsidTr="0049589F">
        <w:tc>
          <w:tcPr>
            <w:tcW w:w="5240" w:type="dxa"/>
          </w:tcPr>
          <w:p w14:paraId="39E59E5D" w14:textId="3C852667" w:rsidR="0049589F" w:rsidRDefault="0049589F">
            <w:r>
              <w:t>Day Registration</w:t>
            </w:r>
            <w:r w:rsidR="001876A0">
              <w:t xml:space="preserve"> (Thursday or Saturday)</w:t>
            </w:r>
          </w:p>
        </w:tc>
        <w:tc>
          <w:tcPr>
            <w:tcW w:w="1843" w:type="dxa"/>
          </w:tcPr>
          <w:p w14:paraId="38F93894" w14:textId="77777777" w:rsidR="0049589F" w:rsidRDefault="0049589F" w:rsidP="0049589F">
            <w:pPr>
              <w:jc w:val="center"/>
            </w:pPr>
            <w:r>
              <w:t>150</w:t>
            </w:r>
          </w:p>
        </w:tc>
        <w:sdt>
          <w:sdtPr>
            <w:id w:val="-1497257854"/>
            <w14:checkbox>
              <w14:checked w14:val="0"/>
              <w14:checkedState w14:val="2612" w14:font="MS Gothic"/>
              <w14:uncheckedState w14:val="2610" w14:font="MS Gothic"/>
            </w14:checkbox>
          </w:sdtPr>
          <w:sdtEndPr/>
          <w:sdtContent>
            <w:tc>
              <w:tcPr>
                <w:tcW w:w="1933" w:type="dxa"/>
              </w:tcPr>
              <w:p w14:paraId="4BFC5F61" w14:textId="77777777" w:rsidR="0049589F" w:rsidRDefault="0049589F" w:rsidP="0097701C">
                <w:pPr>
                  <w:jc w:val="center"/>
                </w:pPr>
                <w:r>
                  <w:rPr>
                    <w:rFonts w:ascii="MS Gothic" w:eastAsia="MS Gothic" w:hAnsi="MS Gothic" w:hint="eastAsia"/>
                  </w:rPr>
                  <w:t>☐</w:t>
                </w:r>
              </w:p>
            </w:tc>
          </w:sdtContent>
        </w:sdt>
      </w:tr>
      <w:tr w:rsidR="001876A0" w14:paraId="6A50569F" w14:textId="77777777" w:rsidTr="0049589F">
        <w:tc>
          <w:tcPr>
            <w:tcW w:w="5240" w:type="dxa"/>
          </w:tcPr>
          <w:p w14:paraId="25751226" w14:textId="794E7925" w:rsidR="001876A0" w:rsidRDefault="001876A0">
            <w:r>
              <w:t>Day Registration (Friday)</w:t>
            </w:r>
          </w:p>
        </w:tc>
        <w:tc>
          <w:tcPr>
            <w:tcW w:w="1843" w:type="dxa"/>
          </w:tcPr>
          <w:p w14:paraId="17461007" w14:textId="38F06C32" w:rsidR="001876A0" w:rsidRDefault="001876A0" w:rsidP="0049589F">
            <w:pPr>
              <w:jc w:val="center"/>
            </w:pPr>
            <w:r>
              <w:t>190</w:t>
            </w:r>
          </w:p>
        </w:tc>
        <w:sdt>
          <w:sdtPr>
            <w:id w:val="-2066862640"/>
            <w14:checkbox>
              <w14:checked w14:val="0"/>
              <w14:checkedState w14:val="2612" w14:font="MS Gothic"/>
              <w14:uncheckedState w14:val="2610" w14:font="MS Gothic"/>
            </w14:checkbox>
          </w:sdtPr>
          <w:sdtEndPr/>
          <w:sdtContent>
            <w:tc>
              <w:tcPr>
                <w:tcW w:w="1933" w:type="dxa"/>
              </w:tcPr>
              <w:p w14:paraId="75E1964F" w14:textId="6BF681BB" w:rsidR="001876A0" w:rsidRDefault="001876A0" w:rsidP="0097701C">
                <w:pPr>
                  <w:jc w:val="center"/>
                </w:pPr>
                <w:r>
                  <w:rPr>
                    <w:rFonts w:ascii="MS Gothic" w:eastAsia="MS Gothic" w:hAnsi="MS Gothic" w:hint="eastAsia"/>
                  </w:rPr>
                  <w:t>☐</w:t>
                </w:r>
              </w:p>
            </w:tc>
          </w:sdtContent>
        </w:sdt>
      </w:tr>
    </w:tbl>
    <w:p w14:paraId="03A84106" w14:textId="35BA8F3D" w:rsidR="0049589F" w:rsidRDefault="00607D32">
      <w:r>
        <w:br/>
      </w:r>
      <w:r w:rsidR="0049589F">
        <w:t xml:space="preserve">Payment Method (see </w:t>
      </w:r>
      <w:r w:rsidR="001876A0">
        <w:t>below</w:t>
      </w:r>
      <w:r w:rsidR="0049589F">
        <w:t xml:space="preserve"> for payment instructions)</w:t>
      </w:r>
    </w:p>
    <w:tbl>
      <w:tblPr>
        <w:tblStyle w:val="TableGrid"/>
        <w:tblW w:w="0" w:type="auto"/>
        <w:tblLook w:val="04A0" w:firstRow="1" w:lastRow="0" w:firstColumn="1" w:lastColumn="0" w:noHBand="0" w:noVBand="1"/>
      </w:tblPr>
      <w:tblGrid>
        <w:gridCol w:w="3005"/>
        <w:gridCol w:w="3005"/>
        <w:gridCol w:w="3006"/>
      </w:tblGrid>
      <w:tr w:rsidR="0049589F" w14:paraId="3675D35A" w14:textId="77777777" w:rsidTr="0049589F">
        <w:tc>
          <w:tcPr>
            <w:tcW w:w="3005" w:type="dxa"/>
            <w:shd w:val="clear" w:color="auto" w:fill="D0CECE" w:themeFill="background2" w:themeFillShade="E6"/>
          </w:tcPr>
          <w:p w14:paraId="68D33322" w14:textId="77777777" w:rsidR="0049589F" w:rsidRDefault="0049589F" w:rsidP="0049589F">
            <w:pPr>
              <w:jc w:val="center"/>
            </w:pPr>
            <w:r>
              <w:t>Bank Transfer</w:t>
            </w:r>
          </w:p>
        </w:tc>
        <w:tc>
          <w:tcPr>
            <w:tcW w:w="3005" w:type="dxa"/>
            <w:shd w:val="clear" w:color="auto" w:fill="D0CECE" w:themeFill="background2" w:themeFillShade="E6"/>
          </w:tcPr>
          <w:p w14:paraId="095D82C9" w14:textId="77777777" w:rsidR="0049589F" w:rsidRDefault="0049589F" w:rsidP="0049589F">
            <w:pPr>
              <w:jc w:val="center"/>
            </w:pPr>
            <w:r>
              <w:t>Credit Card</w:t>
            </w:r>
          </w:p>
        </w:tc>
        <w:tc>
          <w:tcPr>
            <w:tcW w:w="3006" w:type="dxa"/>
            <w:shd w:val="clear" w:color="auto" w:fill="D0CECE" w:themeFill="background2" w:themeFillShade="E6"/>
          </w:tcPr>
          <w:p w14:paraId="636F0DEB" w14:textId="77777777" w:rsidR="0049589F" w:rsidRDefault="0049589F" w:rsidP="0049589F">
            <w:pPr>
              <w:jc w:val="center"/>
            </w:pPr>
            <w:r>
              <w:t>Cheque</w:t>
            </w:r>
          </w:p>
        </w:tc>
      </w:tr>
      <w:tr w:rsidR="0049589F" w14:paraId="1540C1CE" w14:textId="77777777" w:rsidTr="0049589F">
        <w:sdt>
          <w:sdtPr>
            <w:id w:val="43418292"/>
            <w14:checkbox>
              <w14:checked w14:val="0"/>
              <w14:checkedState w14:val="2612" w14:font="MS Gothic"/>
              <w14:uncheckedState w14:val="2610" w14:font="MS Gothic"/>
            </w14:checkbox>
          </w:sdtPr>
          <w:sdtEndPr/>
          <w:sdtContent>
            <w:tc>
              <w:tcPr>
                <w:tcW w:w="3005" w:type="dxa"/>
              </w:tcPr>
              <w:p w14:paraId="6139FB82" w14:textId="77777777" w:rsidR="0049589F" w:rsidRDefault="0097701C" w:rsidP="0097701C">
                <w:pPr>
                  <w:jc w:val="center"/>
                </w:pPr>
                <w:r>
                  <w:rPr>
                    <w:rFonts w:ascii="MS Gothic" w:eastAsia="MS Gothic" w:hAnsi="MS Gothic" w:hint="eastAsia"/>
                  </w:rPr>
                  <w:t>☐</w:t>
                </w:r>
              </w:p>
            </w:tc>
          </w:sdtContent>
        </w:sdt>
        <w:sdt>
          <w:sdtPr>
            <w:id w:val="-2082438465"/>
            <w14:checkbox>
              <w14:checked w14:val="0"/>
              <w14:checkedState w14:val="2612" w14:font="MS Gothic"/>
              <w14:uncheckedState w14:val="2610" w14:font="MS Gothic"/>
            </w14:checkbox>
          </w:sdtPr>
          <w:sdtEndPr/>
          <w:sdtContent>
            <w:tc>
              <w:tcPr>
                <w:tcW w:w="3005" w:type="dxa"/>
              </w:tcPr>
              <w:p w14:paraId="0872A5F0" w14:textId="77777777" w:rsidR="0049589F" w:rsidRDefault="0097701C" w:rsidP="0097701C">
                <w:pPr>
                  <w:jc w:val="center"/>
                </w:pPr>
                <w:r>
                  <w:rPr>
                    <w:rFonts w:ascii="MS Gothic" w:eastAsia="MS Gothic" w:hAnsi="MS Gothic" w:hint="eastAsia"/>
                  </w:rPr>
                  <w:t>☐</w:t>
                </w:r>
              </w:p>
            </w:tc>
          </w:sdtContent>
        </w:sdt>
        <w:sdt>
          <w:sdtPr>
            <w:id w:val="1103613813"/>
            <w14:checkbox>
              <w14:checked w14:val="0"/>
              <w14:checkedState w14:val="2612" w14:font="MS Gothic"/>
              <w14:uncheckedState w14:val="2610" w14:font="MS Gothic"/>
            </w14:checkbox>
          </w:sdtPr>
          <w:sdtEndPr/>
          <w:sdtContent>
            <w:tc>
              <w:tcPr>
                <w:tcW w:w="3006" w:type="dxa"/>
              </w:tcPr>
              <w:p w14:paraId="31549765" w14:textId="77777777" w:rsidR="0049589F" w:rsidRDefault="0097701C" w:rsidP="0097701C">
                <w:pPr>
                  <w:jc w:val="center"/>
                </w:pPr>
                <w:r>
                  <w:rPr>
                    <w:rFonts w:ascii="MS Gothic" w:eastAsia="MS Gothic" w:hAnsi="MS Gothic" w:hint="eastAsia"/>
                  </w:rPr>
                  <w:t>☐</w:t>
                </w:r>
              </w:p>
            </w:tc>
          </w:sdtContent>
        </w:sdt>
      </w:tr>
    </w:tbl>
    <w:p w14:paraId="7057B394" w14:textId="77777777" w:rsidR="0049589F" w:rsidRDefault="0049589F"/>
    <w:p w14:paraId="6F913A5C" w14:textId="77777777" w:rsidR="0097701C" w:rsidRDefault="0097701C">
      <w:r>
        <w:t xml:space="preserve">Do you require a </w:t>
      </w:r>
      <w:proofErr w:type="gramStart"/>
      <w:r>
        <w:t>receipt:</w:t>
      </w:r>
      <w:proofErr w:type="gramEnd"/>
      <w:r>
        <w:t xml:space="preserve"> </w:t>
      </w:r>
      <w:sdt>
        <w:sdtPr>
          <w:id w:val="-188932808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178D688" w14:textId="39EFC426" w:rsidR="0049589F" w:rsidRDefault="0049589F">
      <w:r>
        <w:t xml:space="preserve">Dietary </w:t>
      </w:r>
      <w:r w:rsidR="00EA7054">
        <w:t>r</w:t>
      </w:r>
      <w:r>
        <w:t>equirements:</w:t>
      </w:r>
      <w:r w:rsidR="0097701C">
        <w:t xml:space="preserve"> </w:t>
      </w:r>
      <w:sdt>
        <w:sdtPr>
          <w:id w:val="-12926956"/>
          <w:placeholder>
            <w:docPart w:val="7B6AEFEF16D947938DBB41C585D3353E"/>
          </w:placeholder>
          <w:showingPlcHdr/>
        </w:sdtPr>
        <w:sdtEndPr/>
        <w:sdtContent>
          <w:r w:rsidR="0097701C">
            <w:rPr>
              <w:rStyle w:val="PlaceholderText"/>
            </w:rPr>
            <w:t>Please type any dietary requirements</w:t>
          </w:r>
        </w:sdtContent>
      </w:sdt>
    </w:p>
    <w:p w14:paraId="03CAE3AC" w14:textId="77777777" w:rsidR="0097701C" w:rsidRDefault="0097701C">
      <w:r>
        <w:t xml:space="preserve">Are you presenting at the conference? </w:t>
      </w:r>
      <w:sdt>
        <w:sdtPr>
          <w:id w:val="3807659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98CDCCF" w14:textId="546AF45D" w:rsidR="0097701C" w:rsidRDefault="0097701C">
      <w:r>
        <w:t xml:space="preserve">Will you attend the conference function? </w:t>
      </w:r>
      <w:r w:rsidR="00BD68E1">
        <w:t xml:space="preserve">Note this is NOT an extra cost. </w:t>
      </w:r>
      <w:sdt>
        <w:sdtPr>
          <w:id w:val="479038953"/>
          <w:placeholder>
            <w:docPart w:val="C00BF1A1425540BE83C04A8A11DC5E8B"/>
          </w:placeholder>
          <w:showingPlcHdr/>
        </w:sdtPr>
        <w:sdtEndPr/>
        <w:sdtContent>
          <w:r>
            <w:rPr>
              <w:rStyle w:val="PlaceholderText"/>
            </w:rPr>
            <w:t>Yes/No/Unsure</w:t>
          </w:r>
        </w:sdtContent>
      </w:sdt>
    </w:p>
    <w:p w14:paraId="4BFFA1D4" w14:textId="77777777" w:rsidR="0097701C" w:rsidRDefault="0097701C">
      <w:r>
        <w:t xml:space="preserve">Are you a Student: </w:t>
      </w:r>
      <w:sdt>
        <w:sdtPr>
          <w:id w:val="-770932246"/>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15E86B9" w14:textId="3601EB80" w:rsidR="0097701C" w:rsidRDefault="0097701C">
      <w:r>
        <w:t>Do you wish to attend th</w:t>
      </w:r>
      <w:r w:rsidR="00BD68E1">
        <w:t>e Postgraduate/Early Career Day? Note there is no additional cost.</w:t>
      </w:r>
      <w:r>
        <w:t xml:space="preserve"> </w:t>
      </w:r>
      <w:sdt>
        <w:sdtPr>
          <w:id w:val="112874939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
    <w:p w14:paraId="02B452AA" w14:textId="3B07CD44" w:rsidR="001876A0" w:rsidRDefault="001876A0">
      <w:r>
        <w:t xml:space="preserve">Do you wish to attend the Women’s Caucus Breakfast on Friday 29 November, 7:30-8:30am? Note this will require a $20 cash payment on the door. </w:t>
      </w:r>
      <w:sdt>
        <w:sdtPr>
          <w:id w:val="-1984843255"/>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0E476E0" w14:textId="77777777" w:rsidR="00607D32" w:rsidRDefault="00607D32">
      <w:pPr>
        <w:rPr>
          <w:b/>
        </w:rPr>
      </w:pPr>
    </w:p>
    <w:p w14:paraId="72632745" w14:textId="671CA4A0" w:rsidR="0097701C" w:rsidRPr="001876A0" w:rsidRDefault="0097701C">
      <w:pPr>
        <w:rPr>
          <w:b/>
        </w:rPr>
      </w:pPr>
      <w:r w:rsidRPr="001876A0">
        <w:rPr>
          <w:b/>
        </w:rPr>
        <w:lastRenderedPageBreak/>
        <w:t>Payment Information</w:t>
      </w:r>
    </w:p>
    <w:p w14:paraId="60E66785" w14:textId="77777777" w:rsidR="0097701C" w:rsidRPr="0097701C" w:rsidRDefault="0097701C" w:rsidP="0097701C">
      <w:pPr>
        <w:pStyle w:val="ListParagraph"/>
        <w:numPr>
          <w:ilvl w:val="0"/>
          <w:numId w:val="2"/>
        </w:numPr>
        <w:rPr>
          <w:sz w:val="22"/>
        </w:rPr>
      </w:pPr>
      <w:r w:rsidRPr="0097701C">
        <w:rPr>
          <w:sz w:val="22"/>
        </w:rPr>
        <w:t>To make a payment by bank transfer:</w:t>
      </w:r>
    </w:p>
    <w:p w14:paraId="021E3110" w14:textId="184380A9" w:rsidR="0097701C" w:rsidRPr="0097701C" w:rsidRDefault="0097701C" w:rsidP="0097701C">
      <w:pPr>
        <w:spacing w:after="0"/>
        <w:ind w:left="720"/>
        <w:rPr>
          <w:rFonts w:cstheme="minorHAnsi"/>
        </w:rPr>
      </w:pPr>
      <w:r w:rsidRPr="0097701C">
        <w:t xml:space="preserve">Deposit your </w:t>
      </w:r>
      <w:r w:rsidR="001876A0">
        <w:t>registration into the NZHA</w:t>
      </w:r>
      <w:r w:rsidRPr="0097701C">
        <w:t xml:space="preserve"> Westpac account: </w:t>
      </w:r>
      <w:r w:rsidRPr="0097701C">
        <w:rPr>
          <w:rFonts w:cstheme="minorHAnsi"/>
        </w:rPr>
        <w:t>03 0521 0198200 00</w:t>
      </w:r>
    </w:p>
    <w:p w14:paraId="5B4CDAD3" w14:textId="77777777" w:rsidR="0097701C" w:rsidRPr="0097701C" w:rsidRDefault="0097701C" w:rsidP="0097701C">
      <w:pPr>
        <w:spacing w:after="0"/>
        <w:ind w:left="720"/>
      </w:pPr>
      <w:r w:rsidRPr="0097701C">
        <w:t>Particulars: Conf2019</w:t>
      </w:r>
    </w:p>
    <w:p w14:paraId="2E73AA58" w14:textId="77777777" w:rsidR="0097701C" w:rsidRDefault="0097701C" w:rsidP="0097701C">
      <w:pPr>
        <w:spacing w:after="0"/>
        <w:ind w:left="720"/>
      </w:pPr>
      <w:r w:rsidRPr="0097701C">
        <w:t xml:space="preserve">Reference: your surname, and first two letters of your first name, e.g. </w:t>
      </w:r>
      <w:proofErr w:type="spellStart"/>
      <w:r w:rsidRPr="0097701C">
        <w:t>ThorneHa</w:t>
      </w:r>
      <w:proofErr w:type="spellEnd"/>
    </w:p>
    <w:p w14:paraId="265ACCB5" w14:textId="77777777" w:rsidR="0097701C" w:rsidRDefault="0097701C" w:rsidP="0097701C">
      <w:pPr>
        <w:spacing w:after="0"/>
        <w:ind w:left="720"/>
      </w:pPr>
    </w:p>
    <w:p w14:paraId="046C1453" w14:textId="77777777" w:rsidR="0097701C" w:rsidRPr="0097701C" w:rsidRDefault="0097701C" w:rsidP="0097701C">
      <w:pPr>
        <w:pStyle w:val="ListParagraph"/>
        <w:numPr>
          <w:ilvl w:val="0"/>
          <w:numId w:val="2"/>
        </w:numPr>
        <w:spacing w:after="0"/>
      </w:pPr>
      <w:r>
        <w:rPr>
          <w:sz w:val="22"/>
        </w:rPr>
        <w:t xml:space="preserve">To pay by </w:t>
      </w:r>
      <w:proofErr w:type="spellStart"/>
      <w:r>
        <w:rPr>
          <w:sz w:val="22"/>
        </w:rPr>
        <w:t>Cheque</w:t>
      </w:r>
      <w:proofErr w:type="spellEnd"/>
      <w:r>
        <w:rPr>
          <w:sz w:val="22"/>
        </w:rPr>
        <w:t>:</w:t>
      </w:r>
    </w:p>
    <w:p w14:paraId="41545C17" w14:textId="77777777" w:rsidR="0097701C" w:rsidRDefault="0097701C" w:rsidP="0097701C">
      <w:pPr>
        <w:spacing w:after="0"/>
      </w:pPr>
    </w:p>
    <w:p w14:paraId="5C5DB113" w14:textId="77777777" w:rsidR="0097701C" w:rsidRDefault="0097701C" w:rsidP="0083696F">
      <w:pPr>
        <w:spacing w:after="0"/>
        <w:ind w:left="720"/>
      </w:pPr>
      <w:r>
        <w:t>Make the Cheque out to ‘New Zealand Historical Association’ and post to:</w:t>
      </w:r>
    </w:p>
    <w:p w14:paraId="115F1420" w14:textId="77777777" w:rsidR="0083696F" w:rsidRDefault="0083696F" w:rsidP="0083696F">
      <w:pPr>
        <w:spacing w:after="0"/>
        <w:ind w:left="720"/>
      </w:pPr>
    </w:p>
    <w:p w14:paraId="0793CA86" w14:textId="77777777" w:rsidR="0083696F" w:rsidRDefault="0083696F" w:rsidP="0083696F">
      <w:pPr>
        <w:spacing w:after="0"/>
        <w:ind w:left="720"/>
      </w:pPr>
      <w:r>
        <w:t>Hayden Thorne</w:t>
      </w:r>
    </w:p>
    <w:p w14:paraId="4BCD2150" w14:textId="77777777" w:rsidR="0083696F" w:rsidRDefault="0083696F" w:rsidP="0083696F">
      <w:pPr>
        <w:spacing w:after="0"/>
        <w:ind w:left="720"/>
      </w:pPr>
      <w:r>
        <w:t>NZHA Executive Assistant</w:t>
      </w:r>
    </w:p>
    <w:p w14:paraId="1783E177" w14:textId="77777777" w:rsidR="0083696F" w:rsidRDefault="0083696F" w:rsidP="0083696F">
      <w:pPr>
        <w:spacing w:after="0"/>
        <w:ind w:left="720"/>
      </w:pPr>
      <w:r>
        <w:t>History, School of History, Philosophy, Political Science &amp; International Relations</w:t>
      </w:r>
    </w:p>
    <w:p w14:paraId="396D5F2F" w14:textId="77777777" w:rsidR="0083696F" w:rsidRDefault="0083696F" w:rsidP="0083696F">
      <w:pPr>
        <w:spacing w:after="0"/>
        <w:ind w:left="720"/>
      </w:pPr>
      <w:r>
        <w:t>Victoria University of Wellington</w:t>
      </w:r>
    </w:p>
    <w:p w14:paraId="33E95675" w14:textId="77777777" w:rsidR="0083696F" w:rsidRDefault="0083696F" w:rsidP="0083696F">
      <w:pPr>
        <w:spacing w:after="0"/>
        <w:ind w:left="720"/>
      </w:pPr>
      <w:r>
        <w:t>PO Box 600</w:t>
      </w:r>
    </w:p>
    <w:p w14:paraId="19A68BD1" w14:textId="77777777" w:rsidR="0083696F" w:rsidRPr="0097701C" w:rsidRDefault="0083696F" w:rsidP="0083696F">
      <w:pPr>
        <w:spacing w:after="0"/>
        <w:ind w:left="720"/>
      </w:pPr>
      <w:r>
        <w:t>Wellington 6140</w:t>
      </w:r>
    </w:p>
    <w:p w14:paraId="254E8514" w14:textId="77777777" w:rsidR="0097701C" w:rsidRPr="0083696F" w:rsidRDefault="0097701C" w:rsidP="0097701C">
      <w:pPr>
        <w:pStyle w:val="ListParagraph"/>
        <w:numPr>
          <w:ilvl w:val="0"/>
          <w:numId w:val="2"/>
        </w:numPr>
        <w:spacing w:after="0"/>
      </w:pPr>
      <w:r>
        <w:rPr>
          <w:sz w:val="22"/>
        </w:rPr>
        <w:t>To pay by Credit Card:</w:t>
      </w:r>
    </w:p>
    <w:p w14:paraId="505413ED" w14:textId="77777777" w:rsidR="0083696F" w:rsidRDefault="0083696F" w:rsidP="0083696F">
      <w:pPr>
        <w:spacing w:after="0"/>
      </w:pPr>
    </w:p>
    <w:p w14:paraId="448D45C3" w14:textId="77777777" w:rsidR="0083696F" w:rsidRDefault="0083696F" w:rsidP="0083696F">
      <w:pPr>
        <w:spacing w:after="0"/>
        <w:ind w:left="720"/>
      </w:pPr>
      <w:r>
        <w:t>We have set up a PayPal account to accept Credit Card Payments. If you check the box to pay by credit card, we will email you an invoice to pay using this tool. Note that a 4% charge applies to all credit card payments</w:t>
      </w:r>
    </w:p>
    <w:p w14:paraId="7ABA1B6F" w14:textId="77777777" w:rsidR="0083696F" w:rsidRPr="0097701C" w:rsidRDefault="0083696F" w:rsidP="0083696F">
      <w:pPr>
        <w:spacing w:after="0"/>
      </w:pPr>
    </w:p>
    <w:sectPr w:rsidR="0083696F" w:rsidRPr="009770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517CBA"/>
    <w:multiLevelType w:val="hybridMultilevel"/>
    <w:tmpl w:val="A3BC0D9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3DB8063C"/>
    <w:multiLevelType w:val="hybridMultilevel"/>
    <w:tmpl w:val="6AA2622C"/>
    <w:lvl w:ilvl="0" w:tplc="1409000B">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4883119E"/>
    <w:multiLevelType w:val="hybridMultilevel"/>
    <w:tmpl w:val="2698D794"/>
    <w:lvl w:ilvl="0" w:tplc="1409000B">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782D26A5"/>
    <w:multiLevelType w:val="hybridMultilevel"/>
    <w:tmpl w:val="CAD857A4"/>
    <w:lvl w:ilvl="0" w:tplc="862A71EE">
      <w:start w:val="1"/>
      <w:numFmt w:val="decimal"/>
      <w:lvlText w:val="%1."/>
      <w:lvlJc w:val="left"/>
      <w:pPr>
        <w:ind w:left="720" w:hanging="360"/>
      </w:pPr>
      <w:rPr>
        <w:sz w:val="22"/>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89F"/>
    <w:rsid w:val="001876A0"/>
    <w:rsid w:val="002061E3"/>
    <w:rsid w:val="00287C47"/>
    <w:rsid w:val="00334F42"/>
    <w:rsid w:val="00471E06"/>
    <w:rsid w:val="0049589F"/>
    <w:rsid w:val="00607D32"/>
    <w:rsid w:val="0068518B"/>
    <w:rsid w:val="006E0F6B"/>
    <w:rsid w:val="0083696F"/>
    <w:rsid w:val="008C42CD"/>
    <w:rsid w:val="0097701C"/>
    <w:rsid w:val="00AA652B"/>
    <w:rsid w:val="00BD68E1"/>
    <w:rsid w:val="00BE26E8"/>
    <w:rsid w:val="00C07A87"/>
    <w:rsid w:val="00C85D05"/>
    <w:rsid w:val="00E979BD"/>
    <w:rsid w:val="00EA7054"/>
    <w:rsid w:val="00EB044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DD6B0"/>
  <w15:chartTrackingRefBased/>
  <w15:docId w15:val="{CD0340CF-61F5-48FE-A953-EB7797EB9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9589F"/>
    <w:pPr>
      <w:spacing w:before="100" w:beforeAutospacing="1" w:after="100" w:afterAutospacing="1" w:line="240" w:lineRule="auto"/>
    </w:pPr>
    <w:rPr>
      <w:rFonts w:ascii="Times New Roman" w:eastAsia="Times New Roman" w:hAnsi="Times New Roman" w:cs="Times New Roman"/>
      <w:sz w:val="24"/>
      <w:szCs w:val="24"/>
      <w:lang w:eastAsia="en-NZ"/>
    </w:rPr>
  </w:style>
  <w:style w:type="table" w:styleId="TableGrid">
    <w:name w:val="Table Grid"/>
    <w:basedOn w:val="TableNormal"/>
    <w:uiPriority w:val="39"/>
    <w:rsid w:val="004958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7701C"/>
    <w:rPr>
      <w:color w:val="808080"/>
    </w:rPr>
  </w:style>
  <w:style w:type="paragraph" w:styleId="ListParagraph">
    <w:name w:val="List Paragraph"/>
    <w:basedOn w:val="Normal"/>
    <w:uiPriority w:val="34"/>
    <w:qFormat/>
    <w:rsid w:val="0097701C"/>
    <w:pPr>
      <w:spacing w:before="200" w:after="200" w:line="271" w:lineRule="auto"/>
      <w:ind w:left="720"/>
      <w:contextualSpacing/>
    </w:pPr>
    <w:rPr>
      <w:sz w:val="28"/>
      <w:szCs w:val="28"/>
      <w:lang w:val="en-US"/>
    </w:rPr>
  </w:style>
  <w:style w:type="character" w:styleId="Hyperlink">
    <w:name w:val="Hyperlink"/>
    <w:basedOn w:val="DefaultParagraphFont"/>
    <w:uiPriority w:val="99"/>
    <w:unhideWhenUsed/>
    <w:rsid w:val="00BD68E1"/>
    <w:rPr>
      <w:color w:val="0563C1" w:themeColor="hyperlink"/>
      <w:u w:val="single"/>
    </w:rPr>
  </w:style>
  <w:style w:type="character" w:styleId="UnresolvedMention">
    <w:name w:val="Unresolved Mention"/>
    <w:basedOn w:val="DefaultParagraphFont"/>
    <w:uiPriority w:val="99"/>
    <w:semiHidden/>
    <w:unhideWhenUsed/>
    <w:rsid w:val="00BD68E1"/>
    <w:rPr>
      <w:color w:val="808080"/>
      <w:shd w:val="clear" w:color="auto" w:fill="E6E6E6"/>
    </w:rPr>
  </w:style>
  <w:style w:type="paragraph" w:styleId="BalloonText">
    <w:name w:val="Balloon Text"/>
    <w:basedOn w:val="Normal"/>
    <w:link w:val="BalloonTextChar"/>
    <w:uiPriority w:val="99"/>
    <w:semiHidden/>
    <w:unhideWhenUsed/>
    <w:rsid w:val="001876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76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100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ystudentvillage.com/nz/short-stays-newzealand/katharine-jermyn-hall" TargetMode="External"/><Relationship Id="rId3" Type="http://schemas.openxmlformats.org/officeDocument/2006/relationships/settings" Target="settings.xml"/><Relationship Id="rId7" Type="http://schemas.openxmlformats.org/officeDocument/2006/relationships/hyperlink" Target="https://www.mystudentvillage.com/nz/short-stays-newzealand/boulcott-hal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ystudentvillage.com/nz/short-stays-newzealand/te-puni-village" TargetMode="External"/><Relationship Id="rId11" Type="http://schemas.openxmlformats.org/officeDocument/2006/relationships/glossaryDocument" Target="glossary/document.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NZHA2019@vuw.ac.nz"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1B98842D57848CC8247F5F90F9815EC"/>
        <w:category>
          <w:name w:val="General"/>
          <w:gallery w:val="placeholder"/>
        </w:category>
        <w:types>
          <w:type w:val="bbPlcHdr"/>
        </w:types>
        <w:behaviors>
          <w:behavior w:val="content"/>
        </w:behaviors>
        <w:guid w:val="{EB35CE72-90BF-4CAF-B0D4-0B82DD6C8DED}"/>
      </w:docPartPr>
      <w:docPartBody>
        <w:p w:rsidR="00626B5F" w:rsidRDefault="000764C2" w:rsidP="000764C2">
          <w:pPr>
            <w:pStyle w:val="21B98842D57848CC8247F5F90F9815EC4"/>
          </w:pPr>
          <w:r>
            <w:rPr>
              <w:rStyle w:val="PlaceholderText"/>
            </w:rPr>
            <w:t>Type first name here</w:t>
          </w:r>
        </w:p>
      </w:docPartBody>
    </w:docPart>
    <w:docPart>
      <w:docPartPr>
        <w:name w:val="88F1745A725D4F0C81D34D2B76388DF7"/>
        <w:category>
          <w:name w:val="General"/>
          <w:gallery w:val="placeholder"/>
        </w:category>
        <w:types>
          <w:type w:val="bbPlcHdr"/>
        </w:types>
        <w:behaviors>
          <w:behavior w:val="content"/>
        </w:behaviors>
        <w:guid w:val="{4653925C-E637-42A2-8C82-F4267B4C0B5E}"/>
      </w:docPartPr>
      <w:docPartBody>
        <w:p w:rsidR="00626B5F" w:rsidRDefault="000764C2" w:rsidP="000764C2">
          <w:pPr>
            <w:pStyle w:val="88F1745A725D4F0C81D34D2B76388DF74"/>
          </w:pPr>
          <w:r>
            <w:rPr>
              <w:rStyle w:val="PlaceholderText"/>
            </w:rPr>
            <w:t>Type last name here</w:t>
          </w:r>
        </w:p>
      </w:docPartBody>
    </w:docPart>
    <w:docPart>
      <w:docPartPr>
        <w:name w:val="AD87B9312AAD4892AEF1B37554204220"/>
        <w:category>
          <w:name w:val="General"/>
          <w:gallery w:val="placeholder"/>
        </w:category>
        <w:types>
          <w:type w:val="bbPlcHdr"/>
        </w:types>
        <w:behaviors>
          <w:behavior w:val="content"/>
        </w:behaviors>
        <w:guid w:val="{1CB2489C-B549-4221-AF89-07A0471F5D7B}"/>
      </w:docPartPr>
      <w:docPartBody>
        <w:p w:rsidR="00626B5F" w:rsidRDefault="000764C2" w:rsidP="000764C2">
          <w:pPr>
            <w:pStyle w:val="AD87B9312AAD4892AEF1B375542042204"/>
          </w:pPr>
          <w:r>
            <w:rPr>
              <w:rStyle w:val="PlaceholderText"/>
            </w:rPr>
            <w:t>type email address here</w:t>
          </w:r>
        </w:p>
      </w:docPartBody>
    </w:docPart>
    <w:docPart>
      <w:docPartPr>
        <w:name w:val="7B6AEFEF16D947938DBB41C585D3353E"/>
        <w:category>
          <w:name w:val="General"/>
          <w:gallery w:val="placeholder"/>
        </w:category>
        <w:types>
          <w:type w:val="bbPlcHdr"/>
        </w:types>
        <w:behaviors>
          <w:behavior w:val="content"/>
        </w:behaviors>
        <w:guid w:val="{D570B2EC-A23D-4E39-8AFD-8807CDFF6B37}"/>
      </w:docPartPr>
      <w:docPartBody>
        <w:p w:rsidR="00626B5F" w:rsidRDefault="000764C2" w:rsidP="000764C2">
          <w:pPr>
            <w:pStyle w:val="7B6AEFEF16D947938DBB41C585D3353E4"/>
          </w:pPr>
          <w:r>
            <w:rPr>
              <w:rStyle w:val="PlaceholderText"/>
            </w:rPr>
            <w:t>Please type any dietary requirements</w:t>
          </w:r>
        </w:p>
      </w:docPartBody>
    </w:docPart>
    <w:docPart>
      <w:docPartPr>
        <w:name w:val="C00BF1A1425540BE83C04A8A11DC5E8B"/>
        <w:category>
          <w:name w:val="General"/>
          <w:gallery w:val="placeholder"/>
        </w:category>
        <w:types>
          <w:type w:val="bbPlcHdr"/>
        </w:types>
        <w:behaviors>
          <w:behavior w:val="content"/>
        </w:behaviors>
        <w:guid w:val="{6C4A50DC-52C0-4289-8310-4C1060DFEE72}"/>
      </w:docPartPr>
      <w:docPartBody>
        <w:p w:rsidR="00626B5F" w:rsidRDefault="000764C2" w:rsidP="000764C2">
          <w:pPr>
            <w:pStyle w:val="C00BF1A1425540BE83C04A8A11DC5E8B4"/>
          </w:pPr>
          <w:r>
            <w:rPr>
              <w:rStyle w:val="PlaceholderText"/>
            </w:rPr>
            <w:t>Yes/No/Unsure</w:t>
          </w:r>
        </w:p>
      </w:docPartBody>
    </w:docPart>
    <w:docPart>
      <w:docPartPr>
        <w:name w:val="3CEDAE91667142B588702F8B7E8B63D7"/>
        <w:category>
          <w:name w:val="General"/>
          <w:gallery w:val="placeholder"/>
        </w:category>
        <w:types>
          <w:type w:val="bbPlcHdr"/>
        </w:types>
        <w:behaviors>
          <w:behavior w:val="content"/>
        </w:behaviors>
        <w:guid w:val="{0705465D-FC98-4D21-922F-8B91B3E7F67D}"/>
      </w:docPartPr>
      <w:docPartBody>
        <w:p w:rsidR="00626B5F" w:rsidRDefault="000764C2" w:rsidP="000764C2">
          <w:pPr>
            <w:pStyle w:val="3CEDAE91667142B588702F8B7E8B63D73"/>
          </w:pPr>
          <w:r w:rsidRPr="00F8601C">
            <w:rPr>
              <w:rStyle w:val="PlaceholderText"/>
            </w:rPr>
            <w:t>Click or tap to enter a date.</w:t>
          </w:r>
        </w:p>
      </w:docPartBody>
    </w:docPart>
    <w:docPart>
      <w:docPartPr>
        <w:name w:val="99C30C8BC7B3456D963FB78B82C082EA"/>
        <w:category>
          <w:name w:val="General"/>
          <w:gallery w:val="placeholder"/>
        </w:category>
        <w:types>
          <w:type w:val="bbPlcHdr"/>
        </w:types>
        <w:behaviors>
          <w:behavior w:val="content"/>
        </w:behaviors>
        <w:guid w:val="{6E1C5E33-6C96-4121-B88A-ED90BC0C934B}"/>
      </w:docPartPr>
      <w:docPartBody>
        <w:p w:rsidR="00626B5F" w:rsidRDefault="000764C2" w:rsidP="000764C2">
          <w:pPr>
            <w:pStyle w:val="99C30C8BC7B3456D963FB78B82C082EA2"/>
          </w:pPr>
          <w:r>
            <w:rPr>
              <w:rStyle w:val="PlaceholderText"/>
            </w:rPr>
            <w:t>Type title here</w:t>
          </w:r>
        </w:p>
      </w:docPartBody>
    </w:docPart>
    <w:docPart>
      <w:docPartPr>
        <w:name w:val="F47D26317D8C4FA7A01563A3C00DEB8E"/>
        <w:category>
          <w:name w:val="General"/>
          <w:gallery w:val="placeholder"/>
        </w:category>
        <w:types>
          <w:type w:val="bbPlcHdr"/>
        </w:types>
        <w:behaviors>
          <w:behavior w:val="content"/>
        </w:behaviors>
        <w:guid w:val="{EC63FF1C-C1EB-42BC-8377-25F574FA138B}"/>
      </w:docPartPr>
      <w:docPartBody>
        <w:p w:rsidR="00626B5F" w:rsidRDefault="000764C2" w:rsidP="000764C2">
          <w:pPr>
            <w:pStyle w:val="F47D26317D8C4FA7A01563A3C00DEB8E2"/>
          </w:pPr>
          <w:r>
            <w:rPr>
              <w:rStyle w:val="PlaceholderText"/>
            </w:rPr>
            <w:t>Type affiliation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55D"/>
    <w:rsid w:val="000764C2"/>
    <w:rsid w:val="00626B5F"/>
    <w:rsid w:val="008E6E74"/>
    <w:rsid w:val="00D8755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764C2"/>
    <w:rPr>
      <w:color w:val="808080"/>
    </w:rPr>
  </w:style>
  <w:style w:type="paragraph" w:customStyle="1" w:styleId="21B98842D57848CC8247F5F90F9815EC">
    <w:name w:val="21B98842D57848CC8247F5F90F9815EC"/>
    <w:rsid w:val="008E6E74"/>
    <w:rPr>
      <w:rFonts w:eastAsiaTheme="minorHAnsi"/>
      <w:lang w:eastAsia="en-US"/>
    </w:rPr>
  </w:style>
  <w:style w:type="paragraph" w:customStyle="1" w:styleId="88F1745A725D4F0C81D34D2B76388DF7">
    <w:name w:val="88F1745A725D4F0C81D34D2B76388DF7"/>
    <w:rsid w:val="008E6E74"/>
    <w:rPr>
      <w:rFonts w:eastAsiaTheme="minorHAnsi"/>
      <w:lang w:eastAsia="en-US"/>
    </w:rPr>
  </w:style>
  <w:style w:type="paragraph" w:customStyle="1" w:styleId="AD87B9312AAD4892AEF1B37554204220">
    <w:name w:val="AD87B9312AAD4892AEF1B37554204220"/>
    <w:rsid w:val="008E6E74"/>
    <w:rPr>
      <w:rFonts w:eastAsiaTheme="minorHAnsi"/>
      <w:lang w:eastAsia="en-US"/>
    </w:rPr>
  </w:style>
  <w:style w:type="paragraph" w:customStyle="1" w:styleId="EB57B2E664EF4238B59184C9F0482F19">
    <w:name w:val="EB57B2E664EF4238B59184C9F0482F19"/>
    <w:rsid w:val="008E6E74"/>
    <w:rPr>
      <w:rFonts w:eastAsiaTheme="minorHAnsi"/>
      <w:lang w:eastAsia="en-US"/>
    </w:rPr>
  </w:style>
  <w:style w:type="paragraph" w:customStyle="1" w:styleId="7B6AEFEF16D947938DBB41C585D3353E">
    <w:name w:val="7B6AEFEF16D947938DBB41C585D3353E"/>
    <w:rsid w:val="008E6E74"/>
    <w:rPr>
      <w:rFonts w:eastAsiaTheme="minorHAnsi"/>
      <w:lang w:eastAsia="en-US"/>
    </w:rPr>
  </w:style>
  <w:style w:type="paragraph" w:customStyle="1" w:styleId="C00BF1A1425540BE83C04A8A11DC5E8B">
    <w:name w:val="C00BF1A1425540BE83C04A8A11DC5E8B"/>
    <w:rsid w:val="008E6E74"/>
    <w:rPr>
      <w:rFonts w:eastAsiaTheme="minorHAnsi"/>
      <w:lang w:eastAsia="en-US"/>
    </w:rPr>
  </w:style>
  <w:style w:type="paragraph" w:customStyle="1" w:styleId="21B98842D57848CC8247F5F90F9815EC1">
    <w:name w:val="21B98842D57848CC8247F5F90F9815EC1"/>
    <w:rsid w:val="008E6E74"/>
    <w:rPr>
      <w:rFonts w:eastAsiaTheme="minorHAnsi"/>
      <w:lang w:eastAsia="en-US"/>
    </w:rPr>
  </w:style>
  <w:style w:type="paragraph" w:customStyle="1" w:styleId="88F1745A725D4F0C81D34D2B76388DF71">
    <w:name w:val="88F1745A725D4F0C81D34D2B76388DF71"/>
    <w:rsid w:val="008E6E74"/>
    <w:rPr>
      <w:rFonts w:eastAsiaTheme="minorHAnsi"/>
      <w:lang w:eastAsia="en-US"/>
    </w:rPr>
  </w:style>
  <w:style w:type="paragraph" w:customStyle="1" w:styleId="AD87B9312AAD4892AEF1B375542042201">
    <w:name w:val="AD87B9312AAD4892AEF1B375542042201"/>
    <w:rsid w:val="008E6E74"/>
    <w:rPr>
      <w:rFonts w:eastAsiaTheme="minorHAnsi"/>
      <w:lang w:eastAsia="en-US"/>
    </w:rPr>
  </w:style>
  <w:style w:type="paragraph" w:customStyle="1" w:styleId="3CEDAE91667142B588702F8B7E8B63D7">
    <w:name w:val="3CEDAE91667142B588702F8B7E8B63D7"/>
    <w:rsid w:val="008E6E74"/>
    <w:rPr>
      <w:rFonts w:eastAsiaTheme="minorHAnsi"/>
      <w:lang w:eastAsia="en-US"/>
    </w:rPr>
  </w:style>
  <w:style w:type="paragraph" w:customStyle="1" w:styleId="7B6AEFEF16D947938DBB41C585D3353E1">
    <w:name w:val="7B6AEFEF16D947938DBB41C585D3353E1"/>
    <w:rsid w:val="008E6E74"/>
    <w:rPr>
      <w:rFonts w:eastAsiaTheme="minorHAnsi"/>
      <w:lang w:eastAsia="en-US"/>
    </w:rPr>
  </w:style>
  <w:style w:type="paragraph" w:customStyle="1" w:styleId="C00BF1A1425540BE83C04A8A11DC5E8B1">
    <w:name w:val="C00BF1A1425540BE83C04A8A11DC5E8B1"/>
    <w:rsid w:val="008E6E74"/>
    <w:rPr>
      <w:rFonts w:eastAsiaTheme="minorHAnsi"/>
      <w:lang w:eastAsia="en-US"/>
    </w:rPr>
  </w:style>
  <w:style w:type="paragraph" w:customStyle="1" w:styleId="21B98842D57848CC8247F5F90F9815EC2">
    <w:name w:val="21B98842D57848CC8247F5F90F9815EC2"/>
    <w:rsid w:val="008E6E74"/>
    <w:rPr>
      <w:rFonts w:eastAsiaTheme="minorHAnsi"/>
      <w:lang w:eastAsia="en-US"/>
    </w:rPr>
  </w:style>
  <w:style w:type="paragraph" w:customStyle="1" w:styleId="88F1745A725D4F0C81D34D2B76388DF72">
    <w:name w:val="88F1745A725D4F0C81D34D2B76388DF72"/>
    <w:rsid w:val="008E6E74"/>
    <w:rPr>
      <w:rFonts w:eastAsiaTheme="minorHAnsi"/>
      <w:lang w:eastAsia="en-US"/>
    </w:rPr>
  </w:style>
  <w:style w:type="paragraph" w:customStyle="1" w:styleId="99C30C8BC7B3456D963FB78B82C082EA">
    <w:name w:val="99C30C8BC7B3456D963FB78B82C082EA"/>
    <w:rsid w:val="008E6E74"/>
    <w:rPr>
      <w:rFonts w:eastAsiaTheme="minorHAnsi"/>
      <w:lang w:eastAsia="en-US"/>
    </w:rPr>
  </w:style>
  <w:style w:type="paragraph" w:customStyle="1" w:styleId="F47D26317D8C4FA7A01563A3C00DEB8E">
    <w:name w:val="F47D26317D8C4FA7A01563A3C00DEB8E"/>
    <w:rsid w:val="008E6E74"/>
    <w:rPr>
      <w:rFonts w:eastAsiaTheme="minorHAnsi"/>
      <w:lang w:eastAsia="en-US"/>
    </w:rPr>
  </w:style>
  <w:style w:type="paragraph" w:customStyle="1" w:styleId="AD87B9312AAD4892AEF1B375542042202">
    <w:name w:val="AD87B9312AAD4892AEF1B375542042202"/>
    <w:rsid w:val="008E6E74"/>
    <w:rPr>
      <w:rFonts w:eastAsiaTheme="minorHAnsi"/>
      <w:lang w:eastAsia="en-US"/>
    </w:rPr>
  </w:style>
  <w:style w:type="paragraph" w:customStyle="1" w:styleId="3CEDAE91667142B588702F8B7E8B63D71">
    <w:name w:val="3CEDAE91667142B588702F8B7E8B63D71"/>
    <w:rsid w:val="008E6E74"/>
    <w:rPr>
      <w:rFonts w:eastAsiaTheme="minorHAnsi"/>
      <w:lang w:eastAsia="en-US"/>
    </w:rPr>
  </w:style>
  <w:style w:type="paragraph" w:customStyle="1" w:styleId="7B6AEFEF16D947938DBB41C585D3353E2">
    <w:name w:val="7B6AEFEF16D947938DBB41C585D3353E2"/>
    <w:rsid w:val="008E6E74"/>
    <w:rPr>
      <w:rFonts w:eastAsiaTheme="minorHAnsi"/>
      <w:lang w:eastAsia="en-US"/>
    </w:rPr>
  </w:style>
  <w:style w:type="paragraph" w:customStyle="1" w:styleId="C00BF1A1425540BE83C04A8A11DC5E8B2">
    <w:name w:val="C00BF1A1425540BE83C04A8A11DC5E8B2"/>
    <w:rsid w:val="008E6E74"/>
    <w:rPr>
      <w:rFonts w:eastAsiaTheme="minorHAnsi"/>
      <w:lang w:eastAsia="en-US"/>
    </w:rPr>
  </w:style>
  <w:style w:type="paragraph" w:customStyle="1" w:styleId="21B98842D57848CC8247F5F90F9815EC3">
    <w:name w:val="21B98842D57848CC8247F5F90F9815EC3"/>
    <w:rsid w:val="008E6E74"/>
    <w:rPr>
      <w:rFonts w:eastAsiaTheme="minorHAnsi"/>
      <w:lang w:eastAsia="en-US"/>
    </w:rPr>
  </w:style>
  <w:style w:type="paragraph" w:customStyle="1" w:styleId="88F1745A725D4F0C81D34D2B76388DF73">
    <w:name w:val="88F1745A725D4F0C81D34D2B76388DF73"/>
    <w:rsid w:val="008E6E74"/>
    <w:rPr>
      <w:rFonts w:eastAsiaTheme="minorHAnsi"/>
      <w:lang w:eastAsia="en-US"/>
    </w:rPr>
  </w:style>
  <w:style w:type="paragraph" w:customStyle="1" w:styleId="99C30C8BC7B3456D963FB78B82C082EA1">
    <w:name w:val="99C30C8BC7B3456D963FB78B82C082EA1"/>
    <w:rsid w:val="008E6E74"/>
    <w:rPr>
      <w:rFonts w:eastAsiaTheme="minorHAnsi"/>
      <w:lang w:eastAsia="en-US"/>
    </w:rPr>
  </w:style>
  <w:style w:type="paragraph" w:customStyle="1" w:styleId="F47D26317D8C4FA7A01563A3C00DEB8E1">
    <w:name w:val="F47D26317D8C4FA7A01563A3C00DEB8E1"/>
    <w:rsid w:val="008E6E74"/>
    <w:rPr>
      <w:rFonts w:eastAsiaTheme="minorHAnsi"/>
      <w:lang w:eastAsia="en-US"/>
    </w:rPr>
  </w:style>
  <w:style w:type="paragraph" w:customStyle="1" w:styleId="AD87B9312AAD4892AEF1B375542042203">
    <w:name w:val="AD87B9312AAD4892AEF1B375542042203"/>
    <w:rsid w:val="008E6E74"/>
    <w:rPr>
      <w:rFonts w:eastAsiaTheme="minorHAnsi"/>
      <w:lang w:eastAsia="en-US"/>
    </w:rPr>
  </w:style>
  <w:style w:type="paragraph" w:customStyle="1" w:styleId="3CEDAE91667142B588702F8B7E8B63D72">
    <w:name w:val="3CEDAE91667142B588702F8B7E8B63D72"/>
    <w:rsid w:val="008E6E74"/>
    <w:rPr>
      <w:rFonts w:eastAsiaTheme="minorHAnsi"/>
      <w:lang w:eastAsia="en-US"/>
    </w:rPr>
  </w:style>
  <w:style w:type="paragraph" w:customStyle="1" w:styleId="7B6AEFEF16D947938DBB41C585D3353E3">
    <w:name w:val="7B6AEFEF16D947938DBB41C585D3353E3"/>
    <w:rsid w:val="008E6E74"/>
    <w:rPr>
      <w:rFonts w:eastAsiaTheme="minorHAnsi"/>
      <w:lang w:eastAsia="en-US"/>
    </w:rPr>
  </w:style>
  <w:style w:type="paragraph" w:customStyle="1" w:styleId="C00BF1A1425540BE83C04A8A11DC5E8B3">
    <w:name w:val="C00BF1A1425540BE83C04A8A11DC5E8B3"/>
    <w:rsid w:val="008E6E74"/>
    <w:rPr>
      <w:rFonts w:eastAsiaTheme="minorHAnsi"/>
      <w:lang w:eastAsia="en-US"/>
    </w:rPr>
  </w:style>
  <w:style w:type="paragraph" w:customStyle="1" w:styleId="21B98842D57848CC8247F5F90F9815EC4">
    <w:name w:val="21B98842D57848CC8247F5F90F9815EC4"/>
    <w:rsid w:val="000764C2"/>
    <w:rPr>
      <w:rFonts w:eastAsiaTheme="minorHAnsi"/>
      <w:lang w:eastAsia="en-US"/>
    </w:rPr>
  </w:style>
  <w:style w:type="paragraph" w:customStyle="1" w:styleId="88F1745A725D4F0C81D34D2B76388DF74">
    <w:name w:val="88F1745A725D4F0C81D34D2B76388DF74"/>
    <w:rsid w:val="000764C2"/>
    <w:rPr>
      <w:rFonts w:eastAsiaTheme="minorHAnsi"/>
      <w:lang w:eastAsia="en-US"/>
    </w:rPr>
  </w:style>
  <w:style w:type="paragraph" w:customStyle="1" w:styleId="99C30C8BC7B3456D963FB78B82C082EA2">
    <w:name w:val="99C30C8BC7B3456D963FB78B82C082EA2"/>
    <w:rsid w:val="000764C2"/>
    <w:rPr>
      <w:rFonts w:eastAsiaTheme="minorHAnsi"/>
      <w:lang w:eastAsia="en-US"/>
    </w:rPr>
  </w:style>
  <w:style w:type="paragraph" w:customStyle="1" w:styleId="F47D26317D8C4FA7A01563A3C00DEB8E2">
    <w:name w:val="F47D26317D8C4FA7A01563A3C00DEB8E2"/>
    <w:rsid w:val="000764C2"/>
    <w:rPr>
      <w:rFonts w:eastAsiaTheme="minorHAnsi"/>
      <w:lang w:eastAsia="en-US"/>
    </w:rPr>
  </w:style>
  <w:style w:type="paragraph" w:customStyle="1" w:styleId="AD87B9312AAD4892AEF1B375542042204">
    <w:name w:val="AD87B9312AAD4892AEF1B375542042204"/>
    <w:rsid w:val="000764C2"/>
    <w:rPr>
      <w:rFonts w:eastAsiaTheme="minorHAnsi"/>
      <w:lang w:eastAsia="en-US"/>
    </w:rPr>
  </w:style>
  <w:style w:type="paragraph" w:customStyle="1" w:styleId="3CEDAE91667142B588702F8B7E8B63D73">
    <w:name w:val="3CEDAE91667142B588702F8B7E8B63D73"/>
    <w:rsid w:val="000764C2"/>
    <w:rPr>
      <w:rFonts w:eastAsiaTheme="minorHAnsi"/>
      <w:lang w:eastAsia="en-US"/>
    </w:rPr>
  </w:style>
  <w:style w:type="paragraph" w:customStyle="1" w:styleId="7B6AEFEF16D947938DBB41C585D3353E4">
    <w:name w:val="7B6AEFEF16D947938DBB41C585D3353E4"/>
    <w:rsid w:val="000764C2"/>
    <w:rPr>
      <w:rFonts w:eastAsiaTheme="minorHAnsi"/>
      <w:lang w:eastAsia="en-US"/>
    </w:rPr>
  </w:style>
  <w:style w:type="paragraph" w:customStyle="1" w:styleId="C00BF1A1425540BE83C04A8A11DC5E8B4">
    <w:name w:val="C00BF1A1425540BE83C04A8A11DC5E8B4"/>
    <w:rsid w:val="000764C2"/>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A30E31FE</Template>
  <TotalTime>0</TotalTime>
  <Pages>3</Pages>
  <Words>746</Words>
  <Characters>4253</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Hayden Thorne</dc:creator>
  <cp:keywords/>
  <dc:description/>
  <cp:lastModifiedBy>Skinner, Oliver</cp:lastModifiedBy>
  <cp:revision>2</cp:revision>
  <cp:lastPrinted>2019-04-28T21:49:00Z</cp:lastPrinted>
  <dcterms:created xsi:type="dcterms:W3CDTF">2019-06-24T05:34:00Z</dcterms:created>
  <dcterms:modified xsi:type="dcterms:W3CDTF">2019-06-24T05:34:00Z</dcterms:modified>
</cp:coreProperties>
</file>